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53C00" w14:textId="038F7F04" w:rsidR="00567ECE" w:rsidRPr="00F9047F" w:rsidRDefault="008A2416" w:rsidP="00F9047F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April 2024</w:t>
      </w:r>
    </w:p>
    <w:p w14:paraId="08DBAB16" w14:textId="786ED025" w:rsidR="00F9047F" w:rsidRPr="00D65FA1" w:rsidRDefault="008A2416" w:rsidP="009E3B1E">
      <w:pPr>
        <w:pStyle w:val="berschrift1"/>
        <w:tabs>
          <w:tab w:val="left" w:pos="11745"/>
        </w:tabs>
        <w:rPr>
          <w:rFonts w:asciiTheme="minorHAnsi" w:hAnsiTheme="minorHAnsi" w:cstheme="minorHAnsi"/>
          <w:sz w:val="36"/>
          <w:szCs w:val="36"/>
        </w:rPr>
      </w:pPr>
      <w:r w:rsidRPr="008A2416">
        <w:rPr>
          <w:rFonts w:asciiTheme="minorHAnsi" w:hAnsiTheme="minorHAnsi" w:cstheme="minorHAnsi"/>
          <w:sz w:val="36"/>
          <w:szCs w:val="36"/>
        </w:rPr>
        <w:t>Leitfaden „geologische Risikobewertung tiefengeothermischer Projekte“</w:t>
      </w:r>
      <w:r w:rsidR="009E3B1E" w:rsidRPr="00D65FA1">
        <w:rPr>
          <w:rFonts w:asciiTheme="minorHAnsi" w:hAnsiTheme="minorHAnsi" w:cstheme="minorHAnsi"/>
          <w:sz w:val="36"/>
          <w:szCs w:val="36"/>
        </w:rPr>
        <w:tab/>
      </w:r>
    </w:p>
    <w:p w14:paraId="6E3F31B9" w14:textId="77777777" w:rsidR="00C05F73" w:rsidRPr="00F9047F" w:rsidRDefault="00C05F73" w:rsidP="00C05F73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="122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2186"/>
        <w:gridCol w:w="1427"/>
        <w:gridCol w:w="4385"/>
        <w:gridCol w:w="2835"/>
        <w:gridCol w:w="2977"/>
      </w:tblGrid>
      <w:tr w:rsidR="00F9047F" w:rsidRPr="00F9047F" w14:paraId="76A79164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09637208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F9047F">
              <w:rPr>
                <w:rFonts w:asciiTheme="minorHAnsi" w:hAnsiTheme="minorHAnsi" w:cstheme="minorHAnsi"/>
                <w:b/>
              </w:rPr>
              <w:t>Lfd.-Nr.</w:t>
            </w:r>
          </w:p>
        </w:tc>
        <w:tc>
          <w:tcPr>
            <w:tcW w:w="2186" w:type="dxa"/>
            <w:shd w:val="clear" w:color="auto" w:fill="auto"/>
          </w:tcPr>
          <w:p w14:paraId="471A5F11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F9047F">
              <w:rPr>
                <w:rFonts w:asciiTheme="minorHAnsi" w:hAnsiTheme="minorHAnsi" w:cstheme="minorHAnsi"/>
                <w:b/>
              </w:rPr>
              <w:t>Stellungnehmende/r</w:t>
            </w:r>
          </w:p>
        </w:tc>
        <w:tc>
          <w:tcPr>
            <w:tcW w:w="1427" w:type="dxa"/>
            <w:shd w:val="clear" w:color="auto" w:fill="auto"/>
          </w:tcPr>
          <w:p w14:paraId="59BDF7ED" w14:textId="77777777" w:rsidR="00F9047F" w:rsidRPr="00F9047F" w:rsidRDefault="00F9047F" w:rsidP="00F9047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F9047F">
              <w:rPr>
                <w:rFonts w:asciiTheme="minorHAnsi" w:hAnsiTheme="minorHAnsi" w:cstheme="minorHAnsi"/>
                <w:b/>
              </w:rPr>
              <w:t xml:space="preserve">Seite, </w:t>
            </w:r>
            <w:r>
              <w:rPr>
                <w:rFonts w:asciiTheme="minorHAnsi" w:hAnsiTheme="minorHAnsi" w:cstheme="minorHAnsi"/>
                <w:b/>
              </w:rPr>
              <w:br/>
            </w:r>
            <w:r w:rsidRPr="00F9047F">
              <w:rPr>
                <w:rFonts w:asciiTheme="minorHAnsi" w:hAnsiTheme="minorHAnsi" w:cstheme="minorHAnsi"/>
                <w:b/>
              </w:rPr>
              <w:t>Ziffer</w:t>
            </w:r>
          </w:p>
        </w:tc>
        <w:tc>
          <w:tcPr>
            <w:tcW w:w="4385" w:type="dxa"/>
            <w:shd w:val="clear" w:color="auto" w:fill="auto"/>
          </w:tcPr>
          <w:p w14:paraId="67DD1663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F9047F">
              <w:rPr>
                <w:rFonts w:asciiTheme="minorHAnsi" w:hAnsiTheme="minorHAnsi" w:cstheme="minorHAnsi"/>
                <w:b/>
              </w:rPr>
              <w:t>Stellungnahme</w:t>
            </w:r>
          </w:p>
        </w:tc>
        <w:tc>
          <w:tcPr>
            <w:tcW w:w="2835" w:type="dxa"/>
            <w:shd w:val="clear" w:color="auto" w:fill="auto"/>
          </w:tcPr>
          <w:p w14:paraId="27B0C542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F9047F">
              <w:rPr>
                <w:rFonts w:asciiTheme="minorHAnsi" w:hAnsiTheme="minorHAnsi" w:cstheme="minorHAnsi"/>
                <w:b/>
              </w:rPr>
              <w:t xml:space="preserve">ggf. Textvorschläge </w:t>
            </w:r>
          </w:p>
        </w:tc>
        <w:tc>
          <w:tcPr>
            <w:tcW w:w="2977" w:type="dxa"/>
            <w:shd w:val="clear" w:color="auto" w:fill="auto"/>
          </w:tcPr>
          <w:p w14:paraId="438C4107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F9047F">
              <w:rPr>
                <w:rFonts w:asciiTheme="minorHAnsi" w:hAnsiTheme="minorHAnsi" w:cstheme="minorHAnsi"/>
                <w:b/>
              </w:rPr>
              <w:t>Anmerkungen</w:t>
            </w:r>
          </w:p>
        </w:tc>
      </w:tr>
      <w:tr w:rsidR="00F9047F" w:rsidRPr="00F9047F" w14:paraId="471885B7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1581A018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86" w:type="dxa"/>
            <w:shd w:val="clear" w:color="auto" w:fill="auto"/>
          </w:tcPr>
          <w:p w14:paraId="28E76873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509ED24D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77F6BB98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F87BE70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14:paraId="25A1B138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F9047F" w:rsidRPr="00F9047F" w14:paraId="78EEC9DF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12CE8531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86" w:type="dxa"/>
            <w:shd w:val="clear" w:color="auto" w:fill="auto"/>
          </w:tcPr>
          <w:p w14:paraId="17D855C3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615ECCB7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0CE06F23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9143F59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14:paraId="38CF0490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F9047F" w:rsidRPr="00F9047F" w14:paraId="676C2592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7BC36DBD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186" w:type="dxa"/>
            <w:shd w:val="clear" w:color="auto" w:fill="auto"/>
          </w:tcPr>
          <w:p w14:paraId="1355E413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611B5C7B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71B7C1A2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18C53B9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14:paraId="6F749B06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F9047F" w:rsidRPr="00F9047F" w14:paraId="3F5E45AC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3AEA3D90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186" w:type="dxa"/>
            <w:shd w:val="clear" w:color="auto" w:fill="auto"/>
          </w:tcPr>
          <w:p w14:paraId="474889E4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44DEBBBB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2FD4CED9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210337A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14:paraId="12937E3B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F9047F" w:rsidRPr="00F9047F" w14:paraId="603BCEF1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1EA39FB8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186" w:type="dxa"/>
            <w:shd w:val="clear" w:color="auto" w:fill="auto"/>
          </w:tcPr>
          <w:p w14:paraId="06330D38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6F8ED9BC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5643EA92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68AC4D3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14:paraId="14AD87B4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F9047F" w:rsidRPr="00F9047F" w14:paraId="7F13882B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717EE97C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86" w:type="dxa"/>
            <w:shd w:val="clear" w:color="auto" w:fill="auto"/>
          </w:tcPr>
          <w:p w14:paraId="2CD03681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4AC7C176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6C55BA75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FDF1E9B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14:paraId="1DA5DCC7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F9047F" w:rsidRPr="00F9047F" w14:paraId="29DF4839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2B5BDD92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186" w:type="dxa"/>
            <w:shd w:val="clear" w:color="auto" w:fill="auto"/>
          </w:tcPr>
          <w:p w14:paraId="7E4FFEEE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5DF3E8F2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713C68BF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358B699D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05F7A30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F9047F" w:rsidRPr="00F9047F" w14:paraId="5556EDD6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75E282CD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186" w:type="dxa"/>
            <w:shd w:val="clear" w:color="auto" w:fill="auto"/>
          </w:tcPr>
          <w:p w14:paraId="0DC0F959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3F2A7D03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5C0A9FF9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EA80307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14:paraId="2E88E8C7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F9047F" w:rsidRPr="00F9047F" w14:paraId="05C822E8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02EF18E4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186" w:type="dxa"/>
            <w:shd w:val="clear" w:color="auto" w:fill="auto"/>
          </w:tcPr>
          <w:p w14:paraId="299A96C1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2A963F3C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6104B876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D2574A4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14:paraId="70F86F06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F9047F" w:rsidRPr="00F9047F" w14:paraId="04C83BAC" w14:textId="77777777" w:rsidTr="009E3B1E">
        <w:trPr>
          <w:trHeight w:val="78"/>
        </w:trPr>
        <w:tc>
          <w:tcPr>
            <w:tcW w:w="644" w:type="dxa"/>
            <w:shd w:val="clear" w:color="auto" w:fill="auto"/>
          </w:tcPr>
          <w:p w14:paraId="69EFDD25" w14:textId="77777777" w:rsidR="00F9047F" w:rsidRPr="00F9047F" w:rsidRDefault="00F9047F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9047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186" w:type="dxa"/>
            <w:shd w:val="clear" w:color="auto" w:fill="auto"/>
          </w:tcPr>
          <w:p w14:paraId="3203BD7E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shd w:val="clear" w:color="auto" w:fill="auto"/>
          </w:tcPr>
          <w:p w14:paraId="54895793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5" w:type="dxa"/>
            <w:shd w:val="clear" w:color="auto" w:fill="auto"/>
          </w:tcPr>
          <w:p w14:paraId="33F18336" w14:textId="77777777" w:rsidR="00F9047F" w:rsidRPr="00F9047F" w:rsidRDefault="00F9047F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3437C2B" w14:textId="77777777" w:rsidR="00F9047F" w:rsidRPr="00F9047F" w:rsidRDefault="00F9047F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shd w:val="clear" w:color="auto" w:fill="auto"/>
          </w:tcPr>
          <w:p w14:paraId="5EFF5762" w14:textId="77777777" w:rsidR="00F9047F" w:rsidRPr="00F9047F" w:rsidRDefault="00F9047F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10A5ECA3" w14:textId="77777777" w:rsidR="00F9047F" w:rsidRPr="008B000E" w:rsidRDefault="00F9047F" w:rsidP="00F9047F">
      <w:pPr>
        <w:pStyle w:val="berschrift2"/>
        <w:rPr>
          <w:rFonts w:asciiTheme="minorHAnsi" w:hAnsiTheme="minorHAnsi" w:cstheme="minorHAnsi"/>
          <w:sz w:val="24"/>
          <w:szCs w:val="24"/>
        </w:rPr>
      </w:pPr>
      <w:r w:rsidRPr="008B000E">
        <w:rPr>
          <w:rFonts w:asciiTheme="minorHAnsi" w:hAnsiTheme="minorHAnsi" w:cstheme="minorHAnsi"/>
          <w:sz w:val="24"/>
          <w:szCs w:val="24"/>
        </w:rPr>
        <w:t xml:space="preserve">Stellungnahme von: </w:t>
      </w:r>
    </w:p>
    <w:sectPr w:rsidR="00F9047F" w:rsidRPr="008B000E" w:rsidSect="00841F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38" w:h="11906" w:orient="landscape" w:code="9"/>
      <w:pgMar w:top="1276" w:right="1103" w:bottom="851" w:left="1418" w:header="709" w:footer="25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00791" w14:textId="77777777" w:rsidR="00841FA0" w:rsidRDefault="00841FA0">
      <w:r>
        <w:separator/>
      </w:r>
    </w:p>
    <w:p w14:paraId="6B8F188B" w14:textId="77777777" w:rsidR="00841FA0" w:rsidRDefault="00841FA0"/>
    <w:p w14:paraId="6BAD88A6" w14:textId="77777777" w:rsidR="00841FA0" w:rsidRDefault="00841FA0" w:rsidP="00BB4D6E"/>
    <w:p w14:paraId="7B6047C1" w14:textId="77777777" w:rsidR="00841FA0" w:rsidRDefault="00841FA0" w:rsidP="00BB4D6E"/>
    <w:p w14:paraId="37ADB644" w14:textId="77777777" w:rsidR="00841FA0" w:rsidRDefault="00841FA0"/>
  </w:endnote>
  <w:endnote w:type="continuationSeparator" w:id="0">
    <w:p w14:paraId="20285DE0" w14:textId="77777777" w:rsidR="00841FA0" w:rsidRDefault="00841FA0">
      <w:r>
        <w:continuationSeparator/>
      </w:r>
    </w:p>
    <w:p w14:paraId="47A61F3C" w14:textId="77777777" w:rsidR="00841FA0" w:rsidRDefault="00841FA0"/>
    <w:p w14:paraId="4B0917DD" w14:textId="77777777" w:rsidR="00841FA0" w:rsidRDefault="00841FA0" w:rsidP="00BB4D6E"/>
    <w:p w14:paraId="36E555AC" w14:textId="77777777" w:rsidR="00841FA0" w:rsidRDefault="00841FA0" w:rsidP="00BB4D6E"/>
    <w:p w14:paraId="17147FE7" w14:textId="77777777" w:rsidR="00841FA0" w:rsidRDefault="00841F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erif">
    <w:charset w:val="00"/>
    <w:family w:val="roman"/>
    <w:pitch w:val="variable"/>
    <w:sig w:usb0="E00002EF" w:usb1="4000205B" w:usb2="00000028" w:usb3="00000000" w:csb0="0000019F" w:csb1="00000000"/>
  </w:font>
  <w:font w:name="BVEG-Dosis">
    <w:charset w:val="00"/>
    <w:family w:val="auto"/>
    <w:pitch w:val="variable"/>
    <w:sig w:usb0="A00000BF" w:usb1="5000207B" w:usb2="00000000" w:usb3="00000000" w:csb0="00000093" w:csb1="00000000"/>
    <w:embedRegular r:id="rId1" w:fontKey="{CC4AA411-3C33-465B-859A-FBCC2733C59A}"/>
    <w:embedBold r:id="rId2" w:fontKey="{92F040BF-9C56-4D3E-AD24-6C1F1F37767B}"/>
  </w:font>
  <w:font w:name="BVEG-Dosis-Light">
    <w:altName w:val="Calibri"/>
    <w:charset w:val="00"/>
    <w:family w:val="auto"/>
    <w:pitch w:val="variable"/>
    <w:sig w:usb0="A00000B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4F1BE0D-6FC1-49EC-9CE2-0D2641691D81}"/>
  </w:font>
  <w:font w:name="BVEG-Dosis-Medium">
    <w:altName w:val="Calibri"/>
    <w:charset w:val="00"/>
    <w:family w:val="auto"/>
    <w:pitch w:val="variable"/>
    <w:sig w:usb0="A00000BF" w:usb1="5000207B" w:usb2="00000000" w:usb3="00000000" w:csb0="00000093" w:csb1="00000000"/>
  </w:font>
  <w:font w:name="BVEG-Dosis-Book">
    <w:altName w:val="Calibri"/>
    <w:panose1 w:val="00000000000000000000"/>
    <w:charset w:val="00"/>
    <w:family w:val="modern"/>
    <w:notTrueType/>
    <w:pitch w:val="variable"/>
    <w:sig w:usb0="00000001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C405C44-893C-462C-A950-AEB73C44D622}"/>
    <w:embedBold r:id="rId5" w:fontKey="{431CC0E9-173B-4D83-BBD5-E023F4E50587}"/>
    <w:embedBoldItalic r:id="rId6" w:fontKey="{E4E80487-495A-4D1B-9E8B-555DFDEC73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434932E-F74E-4261-A407-C142FA09CA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A5443" w14:textId="77777777" w:rsidR="009B122E" w:rsidRDefault="009B122E">
    <w:pPr>
      <w:pStyle w:val="Fuzeile"/>
    </w:pPr>
  </w:p>
  <w:p w14:paraId="5F0F4C74" w14:textId="77777777" w:rsidR="00E52CCF" w:rsidRDefault="00E52C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4373" w14:textId="77777777" w:rsidR="00E31C52" w:rsidRPr="00E31C52" w:rsidRDefault="00E31C52">
    <w:pPr>
      <w:pStyle w:val="Fuzeile"/>
      <w:jc w:val="right"/>
      <w:rPr>
        <w:rFonts w:ascii="BVEG-Dosis-Book" w:hAnsi="BVEG-Dosis-Book"/>
      </w:rPr>
    </w:pPr>
    <w:r w:rsidRPr="00E31C52">
      <w:rPr>
        <w:rFonts w:ascii="BVEG-Dosis-Book" w:hAnsi="BVEG-Dosis-Book"/>
      </w:rPr>
      <w:fldChar w:fldCharType="begin"/>
    </w:r>
    <w:r w:rsidRPr="00E31C52">
      <w:rPr>
        <w:rFonts w:ascii="BVEG-Dosis-Book" w:hAnsi="BVEG-Dosis-Book"/>
      </w:rPr>
      <w:instrText>PAGE   \* MERGEFORMAT</w:instrText>
    </w:r>
    <w:r w:rsidRPr="00E31C52">
      <w:rPr>
        <w:rFonts w:ascii="BVEG-Dosis-Book" w:hAnsi="BVEG-Dosis-Book"/>
      </w:rPr>
      <w:fldChar w:fldCharType="separate"/>
    </w:r>
    <w:r w:rsidR="00F9047F">
      <w:rPr>
        <w:rFonts w:ascii="BVEG-Dosis-Book" w:hAnsi="BVEG-Dosis-Book"/>
        <w:noProof/>
      </w:rPr>
      <w:t>2</w:t>
    </w:r>
    <w:r w:rsidRPr="00E31C52">
      <w:rPr>
        <w:rFonts w:ascii="BVEG-Dosis-Book" w:hAnsi="BVEG-Dosis-Book"/>
      </w:rPr>
      <w:fldChar w:fldCharType="end"/>
    </w:r>
  </w:p>
  <w:p w14:paraId="7C7C4979" w14:textId="77777777" w:rsidR="00E31C52" w:rsidRDefault="00E31C52">
    <w:pPr>
      <w:pStyle w:val="Fuzeile"/>
    </w:pPr>
  </w:p>
  <w:p w14:paraId="471B97B9" w14:textId="77777777" w:rsidR="00E52CCF" w:rsidRDefault="00E52C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8485C" w14:textId="77777777" w:rsidR="00F9047F" w:rsidRDefault="00F9047F" w:rsidP="00F9047F">
    <w:pPr>
      <w:pStyle w:val="Fuzeile"/>
      <w:tabs>
        <w:tab w:val="clear" w:pos="4536"/>
        <w:tab w:val="clear" w:pos="9072"/>
        <w:tab w:val="left" w:pos="851"/>
        <w:tab w:val="left" w:pos="11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1" layoutInCell="1" allowOverlap="1" wp14:anchorId="00CF675A" wp14:editId="2FBC9CBF">
              <wp:simplePos x="0" y="0"/>
              <wp:positionH relativeFrom="page">
                <wp:posOffset>962660</wp:posOffset>
              </wp:positionH>
              <wp:positionV relativeFrom="page">
                <wp:posOffset>10273030</wp:posOffset>
              </wp:positionV>
              <wp:extent cx="6211570" cy="394970"/>
              <wp:effectExtent l="635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157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4919" w:type="pct"/>
                            <w:tblLayout w:type="fixed"/>
                            <w:tblLook w:val="0400" w:firstRow="0" w:lastRow="0" w:firstColumn="0" w:lastColumn="0" w:noHBand="0" w:noVBand="1"/>
                          </w:tblPr>
                          <w:tblGrid>
                            <w:gridCol w:w="3402"/>
                            <w:gridCol w:w="3119"/>
                            <w:gridCol w:w="3117"/>
                          </w:tblGrid>
                          <w:tr w:rsidR="00F9047F" w:rsidRPr="00E31C52" w14:paraId="70F270B3" w14:textId="77777777" w:rsidTr="00E31C52">
                            <w:trPr>
                              <w:trHeight w:val="397"/>
                            </w:trPr>
                            <w:tc>
                              <w:tcPr>
                                <w:tcW w:w="1765" w:type="pct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6DBA171" w14:textId="77777777" w:rsidR="00F9047F" w:rsidRPr="00E31C52" w:rsidRDefault="00F9047F" w:rsidP="00945ED2">
                                <w:pPr>
                                  <w:pStyle w:val="Fuzeile"/>
                                </w:pPr>
                                <w:r w:rsidRPr="00E31C52">
                                  <w:t>Bundesverband Erdgas, Erdöl und Geoenergie e. V.</w:t>
                                </w:r>
                              </w:p>
                              <w:p w14:paraId="72CD3E3F" w14:textId="77777777" w:rsidR="00F9047F" w:rsidRPr="00E31C52" w:rsidRDefault="00F9047F" w:rsidP="00945ED2">
                                <w:pPr>
                                  <w:pStyle w:val="Fuzeile"/>
                                </w:pPr>
                                <w:r w:rsidRPr="00E31C52">
                                  <w:t xml:space="preserve">Vereinsregister Hannover </w:t>
                                </w:r>
                                <w:r w:rsidRPr="007D39C6">
                                  <w:rPr>
                                    <w:sz w:val="14"/>
                                    <w:szCs w:val="14"/>
                                  </w:rPr>
                                  <w:t>VR2014</w:t>
                                </w:r>
                              </w:p>
                            </w:tc>
                            <w:tc>
                              <w:tcPr>
                                <w:tcW w:w="1618" w:type="pct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6D9DAB1" w14:textId="77777777" w:rsidR="00F9047F" w:rsidRPr="00E31C52" w:rsidRDefault="00F9047F" w:rsidP="00945ED2">
                                <w:pPr>
                                  <w:pStyle w:val="Fuzeile"/>
                                </w:pPr>
                                <w:r w:rsidRPr="00E31C52">
                                  <w:t>Vorsitzender des Vorstands: Martin Bachmann</w:t>
                                </w:r>
                              </w:p>
                              <w:p w14:paraId="2EA7900B" w14:textId="77777777" w:rsidR="00F9047F" w:rsidRPr="00E31C52" w:rsidRDefault="00F9047F" w:rsidP="00945ED2">
                                <w:pPr>
                                  <w:pStyle w:val="Fuzeile"/>
                                </w:pPr>
                                <w:r w:rsidRPr="00E31C52">
                                  <w:t>Hauptgeschäftsführer: Dr. Christoph Löwer</w:t>
                                </w:r>
                              </w:p>
                            </w:tc>
                            <w:tc>
                              <w:tcPr>
                                <w:tcW w:w="1617" w:type="pct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6D4DC45E" w14:textId="77777777" w:rsidR="00F9047F" w:rsidRPr="00E31C52" w:rsidRDefault="00F9047F" w:rsidP="00945ED2">
                                <w:pPr>
                                  <w:pStyle w:val="Fuzeile"/>
                                </w:pPr>
                                <w:r w:rsidRPr="00E31C52">
                                  <w:t xml:space="preserve">Commerzbank AG, Hannover, </w:t>
                                </w:r>
                                <w:r w:rsidRPr="00E31C52">
                                  <w:rPr>
                                    <w:sz w:val="14"/>
                                    <w:szCs w:val="14"/>
                                  </w:rPr>
                                  <w:t>BIC DRESDEFF250</w:t>
                                </w:r>
                              </w:p>
                              <w:p w14:paraId="5B734A33" w14:textId="77777777" w:rsidR="00F9047F" w:rsidRPr="00E31C52" w:rsidRDefault="00F9047F" w:rsidP="00945ED2">
                                <w:pPr>
                                  <w:pStyle w:val="Fuzeile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E31C52">
                                  <w:rPr>
                                    <w:sz w:val="14"/>
                                    <w:szCs w:val="14"/>
                                  </w:rPr>
                                  <w:t>IBAN DE20 2508 0020 0112 5928 00</w:t>
                                </w:r>
                              </w:p>
                            </w:tc>
                          </w:tr>
                        </w:tbl>
                        <w:p w14:paraId="1FDA6BA1" w14:textId="77777777" w:rsidR="00F9047F" w:rsidRPr="008C615F" w:rsidRDefault="00F9047F" w:rsidP="00F9047F">
                          <w:pPr>
                            <w:pStyle w:val="Fuzeil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F675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5.8pt;margin-top:808.9pt;width:489.1pt;height:31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" filled="f" stroked="f" strokeweight=".5pt">
              <v:textbox inset="0,0,0,0">
                <w:txbxContent>
                  <w:tbl>
                    <w:tblPr>
                      <w:tblW w:w="4919" w:type="pct"/>
                      <w:tblLayout w:type="fixed"/>
                      <w:tblLook w:val="0400" w:firstRow="0" w:lastRow="0" w:firstColumn="0" w:lastColumn="0" w:noHBand="0" w:noVBand="1"/>
                    </w:tblPr>
                    <w:tblGrid>
                      <w:gridCol w:w="3402"/>
                      <w:gridCol w:w="3119"/>
                      <w:gridCol w:w="3117"/>
                    </w:tblGrid>
                    <w:tr w:rsidR="00F9047F" w:rsidRPr="00E31C52" w14:paraId="70F270B3" w14:textId="77777777" w:rsidTr="00E31C52">
                      <w:trPr>
                        <w:trHeight w:val="397"/>
                      </w:trPr>
                      <w:tc>
                        <w:tcPr>
                          <w:tcW w:w="1765" w:type="pct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46DBA171" w14:textId="77777777" w:rsidR="00F9047F" w:rsidRPr="00E31C52" w:rsidRDefault="00F9047F" w:rsidP="00945ED2">
                          <w:pPr>
                            <w:pStyle w:val="Fuzeile"/>
                          </w:pPr>
                          <w:r w:rsidRPr="00E31C52">
                            <w:t>Bundesverband Erdgas, Erdöl und Geoenergie e. V.</w:t>
                          </w:r>
                        </w:p>
                        <w:p w14:paraId="72CD3E3F" w14:textId="77777777" w:rsidR="00F9047F" w:rsidRPr="00E31C52" w:rsidRDefault="00F9047F" w:rsidP="00945ED2">
                          <w:pPr>
                            <w:pStyle w:val="Fuzeile"/>
                          </w:pPr>
                          <w:r w:rsidRPr="00E31C52">
                            <w:t xml:space="preserve">Vereinsregister Hannover </w:t>
                          </w:r>
                          <w:r w:rsidRPr="007D39C6">
                            <w:rPr>
                              <w:sz w:val="14"/>
                              <w:szCs w:val="14"/>
                            </w:rPr>
                            <w:t>VR2014</w:t>
                          </w:r>
                        </w:p>
                      </w:tc>
                      <w:tc>
                        <w:tcPr>
                          <w:tcW w:w="1618" w:type="pct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46D9DAB1" w14:textId="77777777" w:rsidR="00F9047F" w:rsidRPr="00E31C52" w:rsidRDefault="00F9047F" w:rsidP="00945ED2">
                          <w:pPr>
                            <w:pStyle w:val="Fuzeile"/>
                          </w:pPr>
                          <w:r w:rsidRPr="00E31C52">
                            <w:t>Vorsitzender des Vorstands: Martin Bachmann</w:t>
                          </w:r>
                        </w:p>
                        <w:p w14:paraId="2EA7900B" w14:textId="77777777" w:rsidR="00F9047F" w:rsidRPr="00E31C52" w:rsidRDefault="00F9047F" w:rsidP="00945ED2">
                          <w:pPr>
                            <w:pStyle w:val="Fuzeile"/>
                          </w:pPr>
                          <w:r w:rsidRPr="00E31C52">
                            <w:t>Hauptgeschäftsführer: Dr. Christoph Löwer</w:t>
                          </w:r>
                        </w:p>
                      </w:tc>
                      <w:tc>
                        <w:tcPr>
                          <w:tcW w:w="1617" w:type="pct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6D4DC45E" w14:textId="77777777" w:rsidR="00F9047F" w:rsidRPr="00E31C52" w:rsidRDefault="00F9047F" w:rsidP="00945ED2">
                          <w:pPr>
                            <w:pStyle w:val="Fuzeile"/>
                          </w:pPr>
                          <w:r w:rsidRPr="00E31C52">
                            <w:t xml:space="preserve">Commerzbank AG, Hannover, </w:t>
                          </w:r>
                          <w:r w:rsidRPr="00E31C52">
                            <w:rPr>
                              <w:sz w:val="14"/>
                              <w:szCs w:val="14"/>
                            </w:rPr>
                            <w:t>BIC DRESDEFF250</w:t>
                          </w:r>
                        </w:p>
                        <w:p w14:paraId="5B734A33" w14:textId="77777777" w:rsidR="00F9047F" w:rsidRPr="00E31C52" w:rsidRDefault="00F9047F" w:rsidP="00945ED2">
                          <w:pPr>
                            <w:pStyle w:val="Fuzeile"/>
                            <w:rPr>
                              <w:sz w:val="14"/>
                              <w:szCs w:val="14"/>
                            </w:rPr>
                          </w:pPr>
                          <w:r w:rsidRPr="00E31C52">
                            <w:rPr>
                              <w:sz w:val="14"/>
                              <w:szCs w:val="14"/>
                            </w:rPr>
                            <w:t>IBAN DE20 2508 0020 0112 5928 00</w:t>
                          </w:r>
                        </w:p>
                      </w:tc>
                    </w:tr>
                  </w:tbl>
                  <w:p w14:paraId="1FDA6BA1" w14:textId="77777777" w:rsidR="00F9047F" w:rsidRPr="008C615F" w:rsidRDefault="00F9047F" w:rsidP="00F9047F">
                    <w:pPr>
                      <w:pStyle w:val="Fuzeile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ab/>
    </w:r>
  </w:p>
  <w:tbl>
    <w:tblPr>
      <w:tblW w:w="5000" w:type="pct"/>
      <w:tblLayout w:type="fixed"/>
      <w:tblLook w:val="0400" w:firstRow="0" w:lastRow="0" w:firstColumn="0" w:lastColumn="0" w:noHBand="0" w:noVBand="1"/>
    </w:tblPr>
    <w:tblGrid>
      <w:gridCol w:w="7350"/>
      <w:gridCol w:w="6967"/>
    </w:tblGrid>
    <w:tr w:rsidR="00F9047F" w:rsidRPr="00F9047F" w14:paraId="40093FC8" w14:textId="77777777" w:rsidTr="008B000E">
      <w:trPr>
        <w:trHeight w:val="397"/>
      </w:trPr>
      <w:tc>
        <w:tcPr>
          <w:tcW w:w="2567" w:type="pct"/>
          <w:shd w:val="clear" w:color="auto" w:fill="auto"/>
          <w:tcMar>
            <w:left w:w="0" w:type="dxa"/>
            <w:right w:w="0" w:type="dxa"/>
          </w:tcMar>
        </w:tcPr>
        <w:p w14:paraId="4BECD29A" w14:textId="77777777" w:rsidR="00F9047F" w:rsidRPr="007E55B4" w:rsidRDefault="00F9047F" w:rsidP="00F9047F">
          <w:pPr>
            <w:pStyle w:val="Fuzeile"/>
            <w:tabs>
              <w:tab w:val="clear" w:pos="4536"/>
              <w:tab w:val="clear" w:pos="9072"/>
              <w:tab w:val="left" w:pos="1110"/>
            </w:tabs>
            <w:rPr>
              <w:rFonts w:asciiTheme="minorHAnsi" w:hAnsiTheme="minorHAnsi" w:cstheme="minorHAnsi"/>
            </w:rPr>
          </w:pPr>
          <w:r w:rsidRPr="007E55B4">
            <w:rPr>
              <w:rFonts w:asciiTheme="minorHAnsi" w:hAnsiTheme="minorHAnsi" w:cstheme="minorHAnsi"/>
            </w:rPr>
            <w:t>Bundesverband Erdgas, Erdöl und Geoenergie e. V.</w:t>
          </w:r>
        </w:p>
        <w:p w14:paraId="57584E56" w14:textId="77777777" w:rsidR="00F9047F" w:rsidRPr="007E55B4" w:rsidRDefault="00F9047F" w:rsidP="00F9047F">
          <w:pPr>
            <w:pStyle w:val="Fuzeile"/>
            <w:tabs>
              <w:tab w:val="clear" w:pos="4536"/>
              <w:tab w:val="clear" w:pos="9072"/>
              <w:tab w:val="left" w:pos="1110"/>
            </w:tabs>
            <w:rPr>
              <w:rFonts w:asciiTheme="minorHAnsi" w:hAnsiTheme="minorHAnsi" w:cstheme="minorHAnsi"/>
            </w:rPr>
          </w:pPr>
          <w:r w:rsidRPr="007E55B4">
            <w:rPr>
              <w:rFonts w:asciiTheme="minorHAnsi" w:hAnsiTheme="minorHAnsi" w:cstheme="minorHAnsi"/>
            </w:rPr>
            <w:t>Vereinsregister Hannover VR2014</w:t>
          </w:r>
        </w:p>
      </w:tc>
      <w:tc>
        <w:tcPr>
          <w:tcW w:w="2433" w:type="pct"/>
          <w:shd w:val="clear" w:color="auto" w:fill="auto"/>
          <w:tcMar>
            <w:left w:w="0" w:type="dxa"/>
            <w:right w:w="0" w:type="dxa"/>
          </w:tcMar>
        </w:tcPr>
        <w:p w14:paraId="71C224C3" w14:textId="77777777" w:rsidR="00F9047F" w:rsidRPr="00F9047F" w:rsidRDefault="00F9047F" w:rsidP="00F9047F">
          <w:pPr>
            <w:pStyle w:val="Fuzeile"/>
            <w:tabs>
              <w:tab w:val="clear" w:pos="4536"/>
              <w:tab w:val="clear" w:pos="9072"/>
              <w:tab w:val="left" w:pos="1110"/>
            </w:tabs>
          </w:pPr>
        </w:p>
      </w:tc>
    </w:tr>
  </w:tbl>
  <w:p w14:paraId="3DE0A7B5" w14:textId="77777777" w:rsidR="00074085" w:rsidRDefault="00074085" w:rsidP="00F9047F">
    <w:pPr>
      <w:pStyle w:val="Fuzeile"/>
      <w:tabs>
        <w:tab w:val="clear" w:pos="4536"/>
        <w:tab w:val="clear" w:pos="9072"/>
        <w:tab w:val="left" w:pos="11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5629A" w14:textId="77777777" w:rsidR="00841FA0" w:rsidRDefault="00841FA0">
      <w:r>
        <w:separator/>
      </w:r>
    </w:p>
    <w:p w14:paraId="4C445FEC" w14:textId="77777777" w:rsidR="00841FA0" w:rsidRDefault="00841FA0"/>
    <w:p w14:paraId="7620C07E" w14:textId="77777777" w:rsidR="00841FA0" w:rsidRDefault="00841FA0" w:rsidP="00BB4D6E"/>
    <w:p w14:paraId="618597DC" w14:textId="77777777" w:rsidR="00841FA0" w:rsidRDefault="00841FA0" w:rsidP="00BB4D6E"/>
    <w:p w14:paraId="5D1FB6F3" w14:textId="77777777" w:rsidR="00841FA0" w:rsidRDefault="00841FA0"/>
  </w:footnote>
  <w:footnote w:type="continuationSeparator" w:id="0">
    <w:p w14:paraId="20246A1D" w14:textId="77777777" w:rsidR="00841FA0" w:rsidRDefault="00841FA0">
      <w:r>
        <w:continuationSeparator/>
      </w:r>
    </w:p>
    <w:p w14:paraId="30078EFC" w14:textId="77777777" w:rsidR="00841FA0" w:rsidRDefault="00841FA0"/>
    <w:p w14:paraId="2D053915" w14:textId="77777777" w:rsidR="00841FA0" w:rsidRDefault="00841FA0" w:rsidP="00BB4D6E"/>
    <w:p w14:paraId="3C6BA4CF" w14:textId="77777777" w:rsidR="00841FA0" w:rsidRDefault="00841FA0" w:rsidP="00BB4D6E"/>
    <w:p w14:paraId="089E6C4C" w14:textId="77777777" w:rsidR="00841FA0" w:rsidRDefault="00841F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2D36A" w14:textId="77777777" w:rsidR="009B122E" w:rsidRDefault="009B122E">
    <w:pPr>
      <w:pStyle w:val="Kopfzeile"/>
    </w:pPr>
  </w:p>
  <w:p w14:paraId="02D58871" w14:textId="77777777" w:rsidR="00E52CCF" w:rsidRDefault="00E52C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C260" w14:textId="77777777" w:rsidR="00C22AF6" w:rsidRPr="00C22AF6" w:rsidRDefault="00F06430" w:rsidP="004C062C">
    <w:pPr>
      <w:pStyle w:val="Kopfzeile"/>
      <w:tabs>
        <w:tab w:val="clear" w:pos="4536"/>
        <w:tab w:val="clear" w:pos="9072"/>
        <w:tab w:val="left" w:pos="8925"/>
      </w:tabs>
    </w:pPr>
    <w:r>
      <w:rPr>
        <w:noProof/>
      </w:rPr>
      <w:drawing>
        <wp:anchor distT="0" distB="0" distL="114300" distR="114300" simplePos="0" relativeHeight="251680768" behindDoc="1" locked="0" layoutInCell="1" allowOverlap="1" wp14:anchorId="462F59D9" wp14:editId="2196A86F">
          <wp:simplePos x="0" y="0"/>
          <wp:positionH relativeFrom="column">
            <wp:posOffset>-144145</wp:posOffset>
          </wp:positionH>
          <wp:positionV relativeFrom="page">
            <wp:posOffset>360045</wp:posOffset>
          </wp:positionV>
          <wp:extent cx="2602800" cy="540000"/>
          <wp:effectExtent l="0" t="0" r="0" b="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BVEGmitEV-3-grauoran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6CB37D" w14:textId="77777777" w:rsidR="00E52CCF" w:rsidRDefault="00E52CC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4BB75" w14:textId="77777777" w:rsidR="00722946" w:rsidRDefault="00F06430" w:rsidP="007E55B4">
    <w:pPr>
      <w:pStyle w:val="Kopfzeile"/>
      <w:tabs>
        <w:tab w:val="clear" w:pos="4536"/>
        <w:tab w:val="clear" w:pos="9072"/>
        <w:tab w:val="left" w:pos="2580"/>
      </w:tabs>
    </w:pPr>
    <w:r>
      <w:rPr>
        <w:noProof/>
      </w:rPr>
      <w:drawing>
        <wp:anchor distT="0" distB="0" distL="114300" distR="114300" simplePos="0" relativeHeight="251678720" behindDoc="1" locked="0" layoutInCell="1" allowOverlap="1" wp14:anchorId="2BC8728F" wp14:editId="43DF8F52">
          <wp:simplePos x="0" y="0"/>
          <wp:positionH relativeFrom="column">
            <wp:posOffset>-144145</wp:posOffset>
          </wp:positionH>
          <wp:positionV relativeFrom="page">
            <wp:posOffset>360045</wp:posOffset>
          </wp:positionV>
          <wp:extent cx="2602800" cy="540000"/>
          <wp:effectExtent l="0" t="0" r="0" b="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BVEGmitEV-3-grauoran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0F15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728A1F8B" wp14:editId="37E900C5">
              <wp:simplePos x="0" y="0"/>
              <wp:positionH relativeFrom="page">
                <wp:posOffset>810260</wp:posOffset>
              </wp:positionH>
              <wp:positionV relativeFrom="page">
                <wp:posOffset>10120630</wp:posOffset>
              </wp:positionV>
              <wp:extent cx="6211570" cy="394970"/>
              <wp:effectExtent l="635" t="0" r="0" b="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157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4919" w:type="pct"/>
                            <w:tblLayout w:type="fixed"/>
                            <w:tblLook w:val="0400" w:firstRow="0" w:lastRow="0" w:firstColumn="0" w:lastColumn="0" w:noHBand="0" w:noVBand="1"/>
                          </w:tblPr>
                          <w:tblGrid>
                            <w:gridCol w:w="3402"/>
                            <w:gridCol w:w="3119"/>
                            <w:gridCol w:w="3117"/>
                          </w:tblGrid>
                          <w:tr w:rsidR="00E31C52" w:rsidRPr="00E31C52" w14:paraId="2F36353A" w14:textId="77777777" w:rsidTr="00E31C52">
                            <w:trPr>
                              <w:trHeight w:val="397"/>
                            </w:trPr>
                            <w:tc>
                              <w:tcPr>
                                <w:tcW w:w="1765" w:type="pct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71D615F0" w14:textId="77777777" w:rsidR="00B72433" w:rsidRPr="00E31C52" w:rsidRDefault="001D5039" w:rsidP="00945ED2">
                                <w:pPr>
                                  <w:pStyle w:val="Fuzeile"/>
                                </w:pPr>
                                <w:r w:rsidRPr="00E31C52">
                                  <w:t>Bundesverband Erdgas, Erdöl und Geoenergie e. V.</w:t>
                                </w:r>
                              </w:p>
                              <w:p w14:paraId="3D1499A0" w14:textId="77777777" w:rsidR="001D5039" w:rsidRPr="00E31C52" w:rsidRDefault="001D5039" w:rsidP="00945ED2">
                                <w:pPr>
                                  <w:pStyle w:val="Fuzeile"/>
                                </w:pPr>
                                <w:r w:rsidRPr="00E31C52">
                                  <w:t xml:space="preserve">Vereinsregister Hannover </w:t>
                                </w:r>
                                <w:r w:rsidRPr="007D39C6">
                                  <w:rPr>
                                    <w:sz w:val="14"/>
                                    <w:szCs w:val="14"/>
                                  </w:rPr>
                                  <w:t>VR2014</w:t>
                                </w:r>
                              </w:p>
                            </w:tc>
                            <w:tc>
                              <w:tcPr>
                                <w:tcW w:w="1618" w:type="pct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A5673E7" w14:textId="77777777" w:rsidR="00B72433" w:rsidRPr="00E31C52" w:rsidRDefault="001D5039" w:rsidP="00945ED2">
                                <w:pPr>
                                  <w:pStyle w:val="Fuzeile"/>
                                </w:pPr>
                                <w:r w:rsidRPr="00E31C52">
                                  <w:t>Vorsitzender des Vorstands: Martin Bachmann</w:t>
                                </w:r>
                              </w:p>
                              <w:p w14:paraId="41A94A85" w14:textId="77777777" w:rsidR="001D5039" w:rsidRPr="00E31C52" w:rsidRDefault="001D5039" w:rsidP="00945ED2">
                                <w:pPr>
                                  <w:pStyle w:val="Fuzeile"/>
                                </w:pPr>
                                <w:r w:rsidRPr="00E31C52">
                                  <w:t>Hauptgeschäftsführer: Dr. Christoph Löwer</w:t>
                                </w:r>
                              </w:p>
                            </w:tc>
                            <w:tc>
                              <w:tcPr>
                                <w:tcW w:w="1617" w:type="pct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69CB5D9" w14:textId="77777777" w:rsidR="00B72433" w:rsidRPr="00E31C52" w:rsidRDefault="001D5039" w:rsidP="00945ED2">
                                <w:pPr>
                                  <w:pStyle w:val="Fuzeile"/>
                                </w:pPr>
                                <w:r w:rsidRPr="00E31C52">
                                  <w:t xml:space="preserve">Commerzbank AG, Hannover, </w:t>
                                </w:r>
                                <w:r w:rsidRPr="00E31C52">
                                  <w:rPr>
                                    <w:sz w:val="14"/>
                                    <w:szCs w:val="14"/>
                                  </w:rPr>
                                  <w:t>BIC DRESDEFF250</w:t>
                                </w:r>
                              </w:p>
                              <w:p w14:paraId="14F8FE08" w14:textId="77777777" w:rsidR="001D5039" w:rsidRPr="00E31C52" w:rsidRDefault="001D5039" w:rsidP="00945ED2">
                                <w:pPr>
                                  <w:pStyle w:val="Fuzeile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E31C52">
                                  <w:rPr>
                                    <w:sz w:val="14"/>
                                    <w:szCs w:val="14"/>
                                  </w:rPr>
                                  <w:t>IBAN DE20 2508 0020 0112 5928 00</w:t>
                                </w:r>
                              </w:p>
                            </w:tc>
                          </w:tr>
                        </w:tbl>
                        <w:p w14:paraId="4DA4AE03" w14:textId="77777777" w:rsidR="001D2634" w:rsidRPr="008C615F" w:rsidRDefault="001D2634" w:rsidP="00945ED2">
                          <w:pPr>
                            <w:pStyle w:val="Fuzeil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A1F8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63.8pt;margin-top:796.9pt;width:489.1pt;height:31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" filled="f" stroked="f" strokeweight=".5pt">
              <v:textbox inset="0,0,0,0">
                <w:txbxContent>
                  <w:tbl>
                    <w:tblPr>
                      <w:tblW w:w="4919" w:type="pct"/>
                      <w:tblLayout w:type="fixed"/>
                      <w:tblLook w:val="0400" w:firstRow="0" w:lastRow="0" w:firstColumn="0" w:lastColumn="0" w:noHBand="0" w:noVBand="1"/>
                    </w:tblPr>
                    <w:tblGrid>
                      <w:gridCol w:w="3402"/>
                      <w:gridCol w:w="3119"/>
                      <w:gridCol w:w="3117"/>
                    </w:tblGrid>
                    <w:tr w:rsidR="00E31C52" w:rsidRPr="00E31C52" w14:paraId="2F36353A" w14:textId="77777777" w:rsidTr="00E31C52">
                      <w:trPr>
                        <w:trHeight w:val="397"/>
                      </w:trPr>
                      <w:tc>
                        <w:tcPr>
                          <w:tcW w:w="1765" w:type="pct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71D615F0" w14:textId="77777777" w:rsidR="00B72433" w:rsidRPr="00E31C52" w:rsidRDefault="001D5039" w:rsidP="00945ED2">
                          <w:pPr>
                            <w:pStyle w:val="Fuzeile"/>
                          </w:pPr>
                          <w:r w:rsidRPr="00E31C52">
                            <w:t>Bundesverband Erdgas, Erdöl und Geoenergie e. V.</w:t>
                          </w:r>
                        </w:p>
                        <w:p w14:paraId="3D1499A0" w14:textId="77777777" w:rsidR="001D5039" w:rsidRPr="00E31C52" w:rsidRDefault="001D5039" w:rsidP="00945ED2">
                          <w:pPr>
                            <w:pStyle w:val="Fuzeile"/>
                          </w:pPr>
                          <w:r w:rsidRPr="00E31C52">
                            <w:t xml:space="preserve">Vereinsregister Hannover </w:t>
                          </w:r>
                          <w:r w:rsidRPr="007D39C6">
                            <w:rPr>
                              <w:sz w:val="14"/>
                              <w:szCs w:val="14"/>
                            </w:rPr>
                            <w:t>VR2014</w:t>
                          </w:r>
                        </w:p>
                      </w:tc>
                      <w:tc>
                        <w:tcPr>
                          <w:tcW w:w="1618" w:type="pct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5A5673E7" w14:textId="77777777" w:rsidR="00B72433" w:rsidRPr="00E31C52" w:rsidRDefault="001D5039" w:rsidP="00945ED2">
                          <w:pPr>
                            <w:pStyle w:val="Fuzeile"/>
                          </w:pPr>
                          <w:r w:rsidRPr="00E31C52">
                            <w:t>Vorsitzender des Vorstands: Martin Bachmann</w:t>
                          </w:r>
                        </w:p>
                        <w:p w14:paraId="41A94A85" w14:textId="77777777" w:rsidR="001D5039" w:rsidRPr="00E31C52" w:rsidRDefault="001D5039" w:rsidP="00945ED2">
                          <w:pPr>
                            <w:pStyle w:val="Fuzeile"/>
                          </w:pPr>
                          <w:r w:rsidRPr="00E31C52">
                            <w:t>Hauptgeschäftsführer: Dr. Christoph Löwer</w:t>
                          </w:r>
                        </w:p>
                      </w:tc>
                      <w:tc>
                        <w:tcPr>
                          <w:tcW w:w="1617" w:type="pct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169CB5D9" w14:textId="77777777" w:rsidR="00B72433" w:rsidRPr="00E31C52" w:rsidRDefault="001D5039" w:rsidP="00945ED2">
                          <w:pPr>
                            <w:pStyle w:val="Fuzeile"/>
                          </w:pPr>
                          <w:r w:rsidRPr="00E31C52">
                            <w:t xml:space="preserve">Commerzbank AG, Hannover, </w:t>
                          </w:r>
                          <w:r w:rsidRPr="00E31C52">
                            <w:rPr>
                              <w:sz w:val="14"/>
                              <w:szCs w:val="14"/>
                            </w:rPr>
                            <w:t>BIC DRESDEFF250</w:t>
                          </w:r>
                        </w:p>
                        <w:p w14:paraId="14F8FE08" w14:textId="77777777" w:rsidR="001D5039" w:rsidRPr="00E31C52" w:rsidRDefault="001D5039" w:rsidP="00945ED2">
                          <w:pPr>
                            <w:pStyle w:val="Fuzeile"/>
                            <w:rPr>
                              <w:sz w:val="14"/>
                              <w:szCs w:val="14"/>
                            </w:rPr>
                          </w:pPr>
                          <w:r w:rsidRPr="00E31C52">
                            <w:rPr>
                              <w:sz w:val="14"/>
                              <w:szCs w:val="14"/>
                            </w:rPr>
                            <w:t>IBAN DE20 2508 0020 0112 5928 00</w:t>
                          </w:r>
                        </w:p>
                      </w:tc>
                    </w:tr>
                  </w:tbl>
                  <w:p w14:paraId="4DA4AE03" w14:textId="77777777" w:rsidR="001D2634" w:rsidRPr="008C615F" w:rsidRDefault="001D2634" w:rsidP="00945ED2">
                    <w:pPr>
                      <w:pStyle w:val="Fuzeile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E55B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121D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A2BD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4295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E0AD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5809EC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6C20B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27C0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20281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6096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5A0D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925DF"/>
    <w:multiLevelType w:val="hybridMultilevel"/>
    <w:tmpl w:val="284A1678"/>
    <w:lvl w:ilvl="0" w:tplc="B93CD132">
      <w:start w:val="1"/>
      <w:numFmt w:val="bullet"/>
      <w:pStyle w:val="Striche2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D0578AC"/>
    <w:multiLevelType w:val="hybridMultilevel"/>
    <w:tmpl w:val="B19A0D78"/>
    <w:lvl w:ilvl="0" w:tplc="275E8F1C">
      <w:start w:val="1"/>
      <w:numFmt w:val="bullet"/>
      <w:pStyle w:val="Striche1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C5441"/>
    <w:multiLevelType w:val="hybridMultilevel"/>
    <w:tmpl w:val="1160F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73267"/>
    <w:multiLevelType w:val="hybridMultilevel"/>
    <w:tmpl w:val="3E246FA0"/>
    <w:lvl w:ilvl="0" w:tplc="AC5492F8">
      <w:start w:val="1"/>
      <w:numFmt w:val="bullet"/>
      <w:pStyle w:val="Aufzhlung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F11559"/>
    <w:multiLevelType w:val="hybridMultilevel"/>
    <w:tmpl w:val="37F048A2"/>
    <w:lvl w:ilvl="0" w:tplc="9CD62396">
      <w:start w:val="1"/>
      <w:numFmt w:val="bullet"/>
      <w:pStyle w:val="Striche3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E310D6D"/>
    <w:multiLevelType w:val="hybridMultilevel"/>
    <w:tmpl w:val="99A495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57C1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14975D2"/>
    <w:multiLevelType w:val="hybridMultilevel"/>
    <w:tmpl w:val="B1883644"/>
    <w:lvl w:ilvl="0" w:tplc="381E2372">
      <w:start w:val="1"/>
      <w:numFmt w:val="decimal"/>
      <w:pStyle w:val="Aufzhlungnummeriert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5C7768"/>
    <w:multiLevelType w:val="hybridMultilevel"/>
    <w:tmpl w:val="5D502048"/>
    <w:lvl w:ilvl="0" w:tplc="E45C61BC">
      <w:start w:val="1"/>
      <w:numFmt w:val="bullet"/>
      <w:pStyle w:val="Striche4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60E0131"/>
    <w:multiLevelType w:val="hybridMultilevel"/>
    <w:tmpl w:val="AC28FD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F0E78"/>
    <w:multiLevelType w:val="hybridMultilevel"/>
    <w:tmpl w:val="9A3EA4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F667A"/>
    <w:multiLevelType w:val="hybridMultilevel"/>
    <w:tmpl w:val="9DCAD68E"/>
    <w:lvl w:ilvl="0" w:tplc="53C66C14">
      <w:numFmt w:val="bullet"/>
      <w:lvlText w:val="-"/>
      <w:lvlJc w:val="left"/>
      <w:pPr>
        <w:ind w:left="1410" w:hanging="705"/>
      </w:pPr>
      <w:rPr>
        <w:rFonts w:ascii="Droid Serif" w:eastAsia="Times New Roman" w:hAnsi="Droid Serif" w:cs="Droid Serif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6E016F9E"/>
    <w:multiLevelType w:val="hybridMultilevel"/>
    <w:tmpl w:val="4E184102"/>
    <w:lvl w:ilvl="0" w:tplc="50CAE16C">
      <w:start w:val="2"/>
      <w:numFmt w:val="bullet"/>
      <w:pStyle w:val="AnlageDokumente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325AE"/>
    <w:multiLevelType w:val="multilevel"/>
    <w:tmpl w:val="43441262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0F25584"/>
    <w:multiLevelType w:val="hybridMultilevel"/>
    <w:tmpl w:val="D778AC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248066">
    <w:abstractNumId w:val="15"/>
  </w:num>
  <w:num w:numId="2" w16cid:durableId="589122625">
    <w:abstractNumId w:val="21"/>
  </w:num>
  <w:num w:numId="3" w16cid:durableId="1505975878">
    <w:abstractNumId w:val="13"/>
  </w:num>
  <w:num w:numId="4" w16cid:durableId="737745698">
    <w:abstractNumId w:val="16"/>
  </w:num>
  <w:num w:numId="5" w16cid:durableId="2122724893">
    <w:abstractNumId w:val="23"/>
  </w:num>
  <w:num w:numId="6" w16cid:durableId="1246384270">
    <w:abstractNumId w:val="12"/>
  </w:num>
  <w:num w:numId="7" w16cid:durableId="1470054267">
    <w:abstractNumId w:val="19"/>
  </w:num>
  <w:num w:numId="8" w16cid:durableId="1829055774">
    <w:abstractNumId w:val="8"/>
  </w:num>
  <w:num w:numId="9" w16cid:durableId="1851948604">
    <w:abstractNumId w:val="9"/>
  </w:num>
  <w:num w:numId="10" w16cid:durableId="2118594891">
    <w:abstractNumId w:val="7"/>
  </w:num>
  <w:num w:numId="11" w16cid:durableId="1527013124">
    <w:abstractNumId w:val="6"/>
  </w:num>
  <w:num w:numId="12" w16cid:durableId="800074836">
    <w:abstractNumId w:val="5"/>
  </w:num>
  <w:num w:numId="13" w16cid:durableId="431629903">
    <w:abstractNumId w:val="4"/>
  </w:num>
  <w:num w:numId="14" w16cid:durableId="385378417">
    <w:abstractNumId w:val="3"/>
  </w:num>
  <w:num w:numId="15" w16cid:durableId="1261375204">
    <w:abstractNumId w:val="2"/>
  </w:num>
  <w:num w:numId="16" w16cid:durableId="2063098358">
    <w:abstractNumId w:val="1"/>
  </w:num>
  <w:num w:numId="17" w16cid:durableId="764885578">
    <w:abstractNumId w:val="0"/>
  </w:num>
  <w:num w:numId="18" w16cid:durableId="1119958015">
    <w:abstractNumId w:val="20"/>
  </w:num>
  <w:num w:numId="19" w16cid:durableId="1983921521">
    <w:abstractNumId w:val="24"/>
  </w:num>
  <w:num w:numId="20" w16cid:durableId="1006639829">
    <w:abstractNumId w:val="17"/>
  </w:num>
  <w:num w:numId="21" w16cid:durableId="1641154282">
    <w:abstractNumId w:val="22"/>
  </w:num>
  <w:num w:numId="22" w16cid:durableId="1862208335">
    <w:abstractNumId w:val="11"/>
  </w:num>
  <w:num w:numId="23" w16cid:durableId="1900820793">
    <w:abstractNumId w:val="14"/>
  </w:num>
  <w:num w:numId="24" w16cid:durableId="710348180">
    <w:abstractNumId w:val="10"/>
  </w:num>
  <w:num w:numId="25" w16cid:durableId="47364668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47F"/>
    <w:rsid w:val="00000E30"/>
    <w:rsid w:val="00010CDB"/>
    <w:rsid w:val="00022A8C"/>
    <w:rsid w:val="00023994"/>
    <w:rsid w:val="0004481B"/>
    <w:rsid w:val="00061D53"/>
    <w:rsid w:val="0006267A"/>
    <w:rsid w:val="00066033"/>
    <w:rsid w:val="00070F6B"/>
    <w:rsid w:val="00074085"/>
    <w:rsid w:val="00082C46"/>
    <w:rsid w:val="00085E95"/>
    <w:rsid w:val="00093824"/>
    <w:rsid w:val="000A18F4"/>
    <w:rsid w:val="000B4B42"/>
    <w:rsid w:val="000C4346"/>
    <w:rsid w:val="000D606F"/>
    <w:rsid w:val="000E5941"/>
    <w:rsid w:val="00131002"/>
    <w:rsid w:val="00143230"/>
    <w:rsid w:val="0015020E"/>
    <w:rsid w:val="001503B3"/>
    <w:rsid w:val="00167026"/>
    <w:rsid w:val="00170FDE"/>
    <w:rsid w:val="00173D6E"/>
    <w:rsid w:val="001810EC"/>
    <w:rsid w:val="001B51D9"/>
    <w:rsid w:val="001D2634"/>
    <w:rsid w:val="001D5039"/>
    <w:rsid w:val="001E4615"/>
    <w:rsid w:val="001F4425"/>
    <w:rsid w:val="00224938"/>
    <w:rsid w:val="00231FE6"/>
    <w:rsid w:val="00240F23"/>
    <w:rsid w:val="00243550"/>
    <w:rsid w:val="00264ECB"/>
    <w:rsid w:val="00296997"/>
    <w:rsid w:val="00297E8F"/>
    <w:rsid w:val="002A14BD"/>
    <w:rsid w:val="002B4A37"/>
    <w:rsid w:val="002C419B"/>
    <w:rsid w:val="002F32EB"/>
    <w:rsid w:val="002F79AF"/>
    <w:rsid w:val="00303D7E"/>
    <w:rsid w:val="00304C36"/>
    <w:rsid w:val="00313BF3"/>
    <w:rsid w:val="003554CB"/>
    <w:rsid w:val="00392BB7"/>
    <w:rsid w:val="0039780A"/>
    <w:rsid w:val="003A6BE3"/>
    <w:rsid w:val="003B0198"/>
    <w:rsid w:val="003F0D2F"/>
    <w:rsid w:val="0041477B"/>
    <w:rsid w:val="00424780"/>
    <w:rsid w:val="00437673"/>
    <w:rsid w:val="0044215F"/>
    <w:rsid w:val="004623F8"/>
    <w:rsid w:val="00477D08"/>
    <w:rsid w:val="00481315"/>
    <w:rsid w:val="004A1EA3"/>
    <w:rsid w:val="004B2E9D"/>
    <w:rsid w:val="004C062C"/>
    <w:rsid w:val="004C08CF"/>
    <w:rsid w:val="004C4C08"/>
    <w:rsid w:val="004D4B64"/>
    <w:rsid w:val="004F2F67"/>
    <w:rsid w:val="00510C5E"/>
    <w:rsid w:val="005155EC"/>
    <w:rsid w:val="00516BD0"/>
    <w:rsid w:val="00544697"/>
    <w:rsid w:val="00567ECE"/>
    <w:rsid w:val="00577534"/>
    <w:rsid w:val="0059199C"/>
    <w:rsid w:val="00595149"/>
    <w:rsid w:val="00595481"/>
    <w:rsid w:val="005C6175"/>
    <w:rsid w:val="005D34DE"/>
    <w:rsid w:val="005F68E5"/>
    <w:rsid w:val="00601DD5"/>
    <w:rsid w:val="0061487F"/>
    <w:rsid w:val="00616969"/>
    <w:rsid w:val="00630704"/>
    <w:rsid w:val="006374AD"/>
    <w:rsid w:val="006509CE"/>
    <w:rsid w:val="00650C60"/>
    <w:rsid w:val="00657C4C"/>
    <w:rsid w:val="00667391"/>
    <w:rsid w:val="00697B08"/>
    <w:rsid w:val="006A1C29"/>
    <w:rsid w:val="006B0A19"/>
    <w:rsid w:val="006B4B06"/>
    <w:rsid w:val="006D0FF5"/>
    <w:rsid w:val="006D366E"/>
    <w:rsid w:val="00702204"/>
    <w:rsid w:val="0071063B"/>
    <w:rsid w:val="00722946"/>
    <w:rsid w:val="00724C75"/>
    <w:rsid w:val="00732339"/>
    <w:rsid w:val="0078303D"/>
    <w:rsid w:val="007A18AD"/>
    <w:rsid w:val="007C6DD5"/>
    <w:rsid w:val="007D0033"/>
    <w:rsid w:val="007D2FBF"/>
    <w:rsid w:val="007D39C6"/>
    <w:rsid w:val="007E55B4"/>
    <w:rsid w:val="007F46FD"/>
    <w:rsid w:val="008404ED"/>
    <w:rsid w:val="00841FA0"/>
    <w:rsid w:val="00853FD7"/>
    <w:rsid w:val="008637DC"/>
    <w:rsid w:val="0086687F"/>
    <w:rsid w:val="00867470"/>
    <w:rsid w:val="008811B7"/>
    <w:rsid w:val="008A2416"/>
    <w:rsid w:val="008B000E"/>
    <w:rsid w:val="008B7D75"/>
    <w:rsid w:val="008C615F"/>
    <w:rsid w:val="008D102C"/>
    <w:rsid w:val="008D2626"/>
    <w:rsid w:val="008D7DE3"/>
    <w:rsid w:val="008E1A61"/>
    <w:rsid w:val="00905B1E"/>
    <w:rsid w:val="0090663D"/>
    <w:rsid w:val="009166DD"/>
    <w:rsid w:val="00924EC8"/>
    <w:rsid w:val="00931B92"/>
    <w:rsid w:val="00945ED2"/>
    <w:rsid w:val="009604E4"/>
    <w:rsid w:val="009731E1"/>
    <w:rsid w:val="00990376"/>
    <w:rsid w:val="009A381B"/>
    <w:rsid w:val="009B122E"/>
    <w:rsid w:val="009B1C6B"/>
    <w:rsid w:val="009D6A86"/>
    <w:rsid w:val="009E3B1E"/>
    <w:rsid w:val="00A03A8D"/>
    <w:rsid w:val="00A03EF2"/>
    <w:rsid w:val="00A1497B"/>
    <w:rsid w:val="00A14992"/>
    <w:rsid w:val="00A22010"/>
    <w:rsid w:val="00A276A0"/>
    <w:rsid w:val="00A31C10"/>
    <w:rsid w:val="00A37C37"/>
    <w:rsid w:val="00A47347"/>
    <w:rsid w:val="00A6009E"/>
    <w:rsid w:val="00A67AA1"/>
    <w:rsid w:val="00A74528"/>
    <w:rsid w:val="00A825A8"/>
    <w:rsid w:val="00A90F84"/>
    <w:rsid w:val="00AB3E7C"/>
    <w:rsid w:val="00AC45E0"/>
    <w:rsid w:val="00B10238"/>
    <w:rsid w:val="00B21EF1"/>
    <w:rsid w:val="00B407A9"/>
    <w:rsid w:val="00B54A54"/>
    <w:rsid w:val="00B64CC7"/>
    <w:rsid w:val="00B710A8"/>
    <w:rsid w:val="00B72433"/>
    <w:rsid w:val="00BB0762"/>
    <w:rsid w:val="00BB4D6E"/>
    <w:rsid w:val="00BC18CE"/>
    <w:rsid w:val="00BF5B23"/>
    <w:rsid w:val="00C0463F"/>
    <w:rsid w:val="00C05F73"/>
    <w:rsid w:val="00C161B4"/>
    <w:rsid w:val="00C22141"/>
    <w:rsid w:val="00C22AF6"/>
    <w:rsid w:val="00C24034"/>
    <w:rsid w:val="00C24109"/>
    <w:rsid w:val="00C42755"/>
    <w:rsid w:val="00C44B17"/>
    <w:rsid w:val="00C4666C"/>
    <w:rsid w:val="00C738B5"/>
    <w:rsid w:val="00C76471"/>
    <w:rsid w:val="00C8299C"/>
    <w:rsid w:val="00C916EB"/>
    <w:rsid w:val="00CB32AF"/>
    <w:rsid w:val="00CC1509"/>
    <w:rsid w:val="00CC1C30"/>
    <w:rsid w:val="00CC311E"/>
    <w:rsid w:val="00CC32E6"/>
    <w:rsid w:val="00CE730E"/>
    <w:rsid w:val="00CF1586"/>
    <w:rsid w:val="00CF5662"/>
    <w:rsid w:val="00D018CB"/>
    <w:rsid w:val="00D07CDF"/>
    <w:rsid w:val="00D35BF1"/>
    <w:rsid w:val="00D4679E"/>
    <w:rsid w:val="00D55F4C"/>
    <w:rsid w:val="00D645BC"/>
    <w:rsid w:val="00D65FA1"/>
    <w:rsid w:val="00D70F15"/>
    <w:rsid w:val="00DA075E"/>
    <w:rsid w:val="00DC78E0"/>
    <w:rsid w:val="00DD526C"/>
    <w:rsid w:val="00DD79D4"/>
    <w:rsid w:val="00E31C52"/>
    <w:rsid w:val="00E32A51"/>
    <w:rsid w:val="00E36FE8"/>
    <w:rsid w:val="00E406F4"/>
    <w:rsid w:val="00E40C23"/>
    <w:rsid w:val="00E44927"/>
    <w:rsid w:val="00E47E5F"/>
    <w:rsid w:val="00E52CCF"/>
    <w:rsid w:val="00E53A47"/>
    <w:rsid w:val="00E7656F"/>
    <w:rsid w:val="00E864B1"/>
    <w:rsid w:val="00EA06A9"/>
    <w:rsid w:val="00EB1597"/>
    <w:rsid w:val="00EC5289"/>
    <w:rsid w:val="00EE0FEC"/>
    <w:rsid w:val="00F06430"/>
    <w:rsid w:val="00F164FB"/>
    <w:rsid w:val="00F22CB9"/>
    <w:rsid w:val="00F3102E"/>
    <w:rsid w:val="00F3605D"/>
    <w:rsid w:val="00F51982"/>
    <w:rsid w:val="00F63166"/>
    <w:rsid w:val="00F66C85"/>
    <w:rsid w:val="00F76870"/>
    <w:rsid w:val="00F9047F"/>
    <w:rsid w:val="00FB2125"/>
    <w:rsid w:val="00FC7DAD"/>
    <w:rsid w:val="00FE23FC"/>
    <w:rsid w:val="00F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7D2DA1"/>
  <w15:docId w15:val="{06E6E67A-CB58-4D16-9631-A53564697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3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uiPriority w:val="3"/>
    <w:qFormat/>
    <w:rsid w:val="00E40C23"/>
    <w:pPr>
      <w:spacing w:after="160" w:line="280" w:lineRule="exact"/>
    </w:pPr>
    <w:rPr>
      <w:rFonts w:ascii="BVEG-Dosis" w:hAnsi="BVEG-Dosis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4"/>
    <w:qFormat/>
    <w:rsid w:val="009D6A86"/>
    <w:pPr>
      <w:keepNext/>
      <w:spacing w:before="360" w:after="60"/>
      <w:outlineLvl w:val="0"/>
    </w:pPr>
    <w:rPr>
      <w:rFonts w:eastAsiaTheme="majorEastAsia" w:cstheme="majorBidi"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577534"/>
    <w:pPr>
      <w:keepNext/>
      <w:spacing w:before="240" w:after="60"/>
      <w:outlineLvl w:val="1"/>
    </w:pPr>
    <w:rPr>
      <w:rFonts w:eastAsiaTheme="majorEastAsia" w:cstheme="majorBidi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unhideWhenUsed/>
    <w:rsid w:val="006509CE"/>
    <w:pPr>
      <w:tabs>
        <w:tab w:val="center" w:pos="4536"/>
        <w:tab w:val="right" w:pos="9072"/>
      </w:tabs>
    </w:pPr>
  </w:style>
  <w:style w:type="paragraph" w:styleId="Fuzeile">
    <w:name w:val="footer"/>
    <w:link w:val="FuzeileZchn"/>
    <w:uiPriority w:val="99"/>
    <w:rsid w:val="00945ED2"/>
    <w:pPr>
      <w:tabs>
        <w:tab w:val="center" w:pos="4536"/>
        <w:tab w:val="right" w:pos="9072"/>
      </w:tabs>
    </w:pPr>
    <w:rPr>
      <w:rFonts w:ascii="BVEG-Dosis-Light" w:hAnsi="BVEG-Dosis-Light"/>
      <w:color w:val="465A64"/>
      <w:spacing w:val="2"/>
      <w:sz w:val="15"/>
      <w:szCs w:val="24"/>
    </w:rPr>
  </w:style>
  <w:style w:type="paragraph" w:customStyle="1" w:styleId="Signatur">
    <w:name w:val="Signatur"/>
    <w:basedOn w:val="Standard"/>
    <w:unhideWhenUsed/>
    <w:rsid w:val="007F46FD"/>
    <w:pPr>
      <w:spacing w:line="240" w:lineRule="exact"/>
    </w:pPr>
    <w:rPr>
      <w:rFonts w:cs="Arial"/>
      <w:color w:val="181512"/>
      <w:sz w:val="16"/>
      <w:szCs w:val="22"/>
      <w:lang w:val="en-GB"/>
    </w:rPr>
  </w:style>
  <w:style w:type="paragraph" w:styleId="Sprechblasentext">
    <w:name w:val="Balloon Text"/>
    <w:basedOn w:val="Standard"/>
    <w:semiHidden/>
    <w:rsid w:val="009B1C6B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2C419B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6A1C29"/>
    <w:rPr>
      <w:rFonts w:ascii="BVEG-Dosis" w:eastAsiaTheme="majorEastAsia" w:hAnsi="BVEG-Dosis" w:cstheme="majorBidi"/>
      <w:bCs/>
      <w:kern w:val="32"/>
      <w:sz w:val="32"/>
      <w:szCs w:val="32"/>
    </w:rPr>
  </w:style>
  <w:style w:type="paragraph" w:customStyle="1" w:styleId="Aufzhlung">
    <w:name w:val="Aufzählung"/>
    <w:basedOn w:val="Standard"/>
    <w:link w:val="AufzhlungZchn"/>
    <w:uiPriority w:val="6"/>
    <w:unhideWhenUsed/>
    <w:qFormat/>
    <w:rsid w:val="00FF34AA"/>
    <w:pPr>
      <w:numPr>
        <w:numId w:val="3"/>
      </w:numPr>
      <w:spacing w:before="80"/>
      <w:ind w:right="284"/>
    </w:pPr>
    <w:rPr>
      <w:rFonts w:ascii="BVEG-Dosis-Medium" w:hAnsi="BVEG-Dosis-Medium"/>
      <w:color w:val="465A64"/>
    </w:rPr>
  </w:style>
  <w:style w:type="character" w:customStyle="1" w:styleId="AufzhlungZchn">
    <w:name w:val="Aufzählung Zchn"/>
    <w:link w:val="Aufzhlung"/>
    <w:uiPriority w:val="6"/>
    <w:rsid w:val="00E40C23"/>
    <w:rPr>
      <w:rFonts w:ascii="BVEG-Dosis-Medium" w:hAnsi="BVEG-Dosis-Medium"/>
      <w:color w:val="465A64"/>
      <w:sz w:val="22"/>
      <w:szCs w:val="24"/>
    </w:rPr>
  </w:style>
  <w:style w:type="paragraph" w:styleId="Listenabsatz">
    <w:name w:val="List Paragraph"/>
    <w:basedOn w:val="Standard"/>
    <w:uiPriority w:val="34"/>
    <w:unhideWhenUsed/>
    <w:qFormat/>
    <w:rsid w:val="00544697"/>
    <w:pPr>
      <w:ind w:left="720"/>
      <w:contextualSpacing/>
    </w:pPr>
  </w:style>
  <w:style w:type="character" w:styleId="Hervorhebung">
    <w:name w:val="Emphasis"/>
    <w:basedOn w:val="Absatz-Standardschriftart"/>
    <w:uiPriority w:val="5"/>
    <w:qFormat/>
    <w:rsid w:val="00BB4D6E"/>
    <w:rPr>
      <w:rFonts w:ascii="BVEG-Dosis-Medium" w:hAnsi="BVEG-Dosis-Medium"/>
      <w:i w:val="0"/>
      <w:iCs/>
    </w:rPr>
  </w:style>
  <w:style w:type="table" w:styleId="Tabellenraster">
    <w:name w:val="Table Grid"/>
    <w:basedOn w:val="NormaleTabelle"/>
    <w:rsid w:val="00B72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945ED2"/>
    <w:rPr>
      <w:rFonts w:ascii="BVEG-Dosis-Light" w:hAnsi="BVEG-Dosis-Light"/>
      <w:color w:val="465A64"/>
      <w:spacing w:val="2"/>
      <w:sz w:val="15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4"/>
    <w:rsid w:val="006A1C29"/>
    <w:rPr>
      <w:rFonts w:ascii="BVEG-Dosis" w:eastAsiaTheme="majorEastAsia" w:hAnsi="BVEG-Dosis" w:cstheme="majorBidi"/>
      <w:b/>
      <w:bCs/>
      <w:iCs/>
      <w:sz w:val="22"/>
      <w:szCs w:val="28"/>
    </w:rPr>
  </w:style>
  <w:style w:type="paragraph" w:customStyle="1" w:styleId="Adresse">
    <w:name w:val="Adresse"/>
    <w:basedOn w:val="Standard"/>
    <w:uiPriority w:val="3"/>
    <w:unhideWhenUsed/>
    <w:rsid w:val="00A276A0"/>
    <w:pPr>
      <w:spacing w:line="200" w:lineRule="exact"/>
    </w:pPr>
    <w:rPr>
      <w:rFonts w:ascii="BVEG-Dosis-Book" w:hAnsi="BVEG-Dosis-Book"/>
      <w:szCs w:val="20"/>
    </w:rPr>
  </w:style>
  <w:style w:type="paragraph" w:customStyle="1" w:styleId="FormatvorlageBVEG-Dosis-BookLinks0cmHngend125cmZeilenabsta">
    <w:name w:val="Formatvorlage BVEG-Dosis-Book Links:  0 cm Hängend:  125 cm Zeilenabsta..."/>
    <w:basedOn w:val="Standard"/>
    <w:semiHidden/>
    <w:rsid w:val="00A276A0"/>
    <w:pPr>
      <w:spacing w:line="220" w:lineRule="exact"/>
      <w:ind w:left="709" w:hanging="709"/>
    </w:pPr>
    <w:rPr>
      <w:rFonts w:ascii="BVEG-Dosis-Book" w:hAnsi="BVEG-Dosis-Book"/>
      <w:szCs w:val="20"/>
    </w:rPr>
  </w:style>
  <w:style w:type="paragraph" w:customStyle="1" w:styleId="FormatvorlageBVEG-Dosis-BookLinks0cmHngend125cmZeilenabsta1">
    <w:name w:val="Formatvorlage BVEG-Dosis-Book Links:  0 cm Hängend:  125 cm Zeilenabsta...1"/>
    <w:basedOn w:val="Standard"/>
    <w:semiHidden/>
    <w:rsid w:val="00A276A0"/>
    <w:pPr>
      <w:spacing w:line="276" w:lineRule="auto"/>
      <w:ind w:left="708" w:hanging="708"/>
    </w:pPr>
    <w:rPr>
      <w:rFonts w:ascii="BVEG-Dosis-Book" w:hAnsi="BVEG-Dosis-Book"/>
      <w:szCs w:val="20"/>
    </w:rPr>
  </w:style>
  <w:style w:type="paragraph" w:customStyle="1" w:styleId="Anschrift">
    <w:name w:val="Anschrift"/>
    <w:link w:val="AnschriftZchn"/>
    <w:uiPriority w:val="3"/>
    <w:unhideWhenUsed/>
    <w:qFormat/>
    <w:rsid w:val="00D55F4C"/>
    <w:pPr>
      <w:framePr w:w="4111" w:h="1202" w:hSpace="142" w:wrap="around" w:vAnchor="page" w:hAnchor="page" w:x="1277" w:y="3176"/>
      <w:ind w:left="709" w:hanging="709"/>
    </w:pPr>
    <w:rPr>
      <w:rFonts w:ascii="BVEG-Dosis-Book" w:hAnsi="BVEG-Dosis-Book" w:cs="Arial"/>
      <w:sz w:val="22"/>
    </w:rPr>
  </w:style>
  <w:style w:type="paragraph" w:customStyle="1" w:styleId="Absender-Name">
    <w:name w:val="Absender-Name"/>
    <w:link w:val="Absender-NameZchn"/>
    <w:uiPriority w:val="8"/>
    <w:unhideWhenUsed/>
    <w:qFormat/>
    <w:rsid w:val="00D55F4C"/>
    <w:pPr>
      <w:spacing w:line="200" w:lineRule="exact"/>
    </w:pPr>
    <w:rPr>
      <w:rFonts w:ascii="BVEG-Dosis" w:hAnsi="BVEG-Dosis"/>
      <w:b/>
      <w:color w:val="465A64"/>
      <w:sz w:val="18"/>
      <w:szCs w:val="24"/>
    </w:rPr>
  </w:style>
  <w:style w:type="character" w:customStyle="1" w:styleId="AnschriftZchn">
    <w:name w:val="Anschrift Zchn"/>
    <w:basedOn w:val="Absatz-Standardschriftart"/>
    <w:link w:val="Anschrift"/>
    <w:uiPriority w:val="3"/>
    <w:rsid w:val="00E40C23"/>
    <w:rPr>
      <w:rFonts w:ascii="BVEG-Dosis-Book" w:hAnsi="BVEG-Dosis-Book" w:cs="Arial"/>
      <w:sz w:val="22"/>
    </w:rPr>
  </w:style>
  <w:style w:type="paragraph" w:customStyle="1" w:styleId="Absender-Funktion">
    <w:name w:val="Absender-Funktion"/>
    <w:link w:val="Absender-FunktionZchn"/>
    <w:uiPriority w:val="8"/>
    <w:unhideWhenUsed/>
    <w:qFormat/>
    <w:rsid w:val="00D55F4C"/>
    <w:pPr>
      <w:spacing w:before="60" w:after="240" w:line="180" w:lineRule="exact"/>
    </w:pPr>
    <w:rPr>
      <w:rFonts w:ascii="BVEG-Dosis-Light" w:hAnsi="BVEG-Dosis-Light"/>
      <w:color w:val="465A64"/>
      <w:sz w:val="16"/>
      <w:szCs w:val="24"/>
    </w:rPr>
  </w:style>
  <w:style w:type="character" w:customStyle="1" w:styleId="Absender-NameZchn">
    <w:name w:val="Absender-Name Zchn"/>
    <w:basedOn w:val="Absatz-Standardschriftart"/>
    <w:link w:val="Absender-Name"/>
    <w:uiPriority w:val="8"/>
    <w:rsid w:val="00E40C23"/>
    <w:rPr>
      <w:rFonts w:ascii="BVEG-Dosis" w:hAnsi="BVEG-Dosis"/>
      <w:b/>
      <w:color w:val="465A64"/>
      <w:sz w:val="18"/>
      <w:szCs w:val="24"/>
    </w:rPr>
  </w:style>
  <w:style w:type="paragraph" w:customStyle="1" w:styleId="Absender-Adresse">
    <w:name w:val="Absender-Adresse"/>
    <w:link w:val="Absender-AdresseZchn"/>
    <w:uiPriority w:val="8"/>
    <w:unhideWhenUsed/>
    <w:qFormat/>
    <w:rsid w:val="00D55F4C"/>
    <w:pPr>
      <w:tabs>
        <w:tab w:val="left" w:pos="322"/>
      </w:tabs>
      <w:spacing w:before="60" w:line="220" w:lineRule="exact"/>
    </w:pPr>
    <w:rPr>
      <w:rFonts w:ascii="BVEG-Dosis-Book" w:hAnsi="BVEG-Dosis-Book"/>
      <w:color w:val="465A64"/>
      <w:spacing w:val="6"/>
      <w:sz w:val="16"/>
      <w:szCs w:val="18"/>
    </w:rPr>
  </w:style>
  <w:style w:type="character" w:customStyle="1" w:styleId="Absender-FunktionZchn">
    <w:name w:val="Absender-Funktion Zchn"/>
    <w:basedOn w:val="Absatz-Standardschriftart"/>
    <w:link w:val="Absender-Funktion"/>
    <w:uiPriority w:val="8"/>
    <w:rsid w:val="00E40C23"/>
    <w:rPr>
      <w:rFonts w:ascii="BVEG-Dosis-Light" w:hAnsi="BVEG-Dosis-Light"/>
      <w:color w:val="465A64"/>
      <w:sz w:val="16"/>
      <w:szCs w:val="24"/>
    </w:rPr>
  </w:style>
  <w:style w:type="paragraph" w:customStyle="1" w:styleId="Logo-BVEG">
    <w:name w:val="Logo-BVEG"/>
    <w:link w:val="Logo-BVEGZchn"/>
    <w:semiHidden/>
    <w:qFormat/>
    <w:rsid w:val="00D55F4C"/>
    <w:pPr>
      <w:spacing w:line="240" w:lineRule="exact"/>
    </w:pPr>
    <w:rPr>
      <w:rFonts w:ascii="BVEG-Dosis" w:hAnsi="BVEG-Dosis"/>
      <w:color w:val="465A64"/>
      <w:spacing w:val="2"/>
      <w:sz w:val="18"/>
      <w:szCs w:val="18"/>
    </w:rPr>
  </w:style>
  <w:style w:type="character" w:customStyle="1" w:styleId="Absender-AdresseZchn">
    <w:name w:val="Absender-Adresse Zchn"/>
    <w:basedOn w:val="Absatz-Standardschriftart"/>
    <w:link w:val="Absender-Adresse"/>
    <w:uiPriority w:val="8"/>
    <w:rsid w:val="00E40C23"/>
    <w:rPr>
      <w:rFonts w:ascii="BVEG-Dosis-Book" w:hAnsi="BVEG-Dosis-Book"/>
      <w:color w:val="465A64"/>
      <w:spacing w:val="6"/>
      <w:sz w:val="16"/>
      <w:szCs w:val="18"/>
    </w:rPr>
  </w:style>
  <w:style w:type="paragraph" w:customStyle="1" w:styleId="Absender-Anschrift">
    <w:name w:val="Absender-Anschrift"/>
    <w:link w:val="Absender-AnschriftZchn"/>
    <w:uiPriority w:val="8"/>
    <w:unhideWhenUsed/>
    <w:qFormat/>
    <w:rsid w:val="00D55F4C"/>
    <w:pPr>
      <w:tabs>
        <w:tab w:val="left" w:pos="426"/>
        <w:tab w:val="left" w:pos="1843"/>
      </w:tabs>
      <w:spacing w:line="200" w:lineRule="exact"/>
    </w:pPr>
    <w:rPr>
      <w:rFonts w:ascii="BVEG-Dosis-Book" w:hAnsi="BVEG-Dosis-Book" w:cs="Arial"/>
      <w:color w:val="465A64"/>
      <w:sz w:val="14"/>
      <w:szCs w:val="14"/>
    </w:rPr>
  </w:style>
  <w:style w:type="character" w:customStyle="1" w:styleId="Logo-BVEGZchn">
    <w:name w:val="Logo-BVEG Zchn"/>
    <w:basedOn w:val="Absatz-Standardschriftart"/>
    <w:link w:val="Logo-BVEG"/>
    <w:semiHidden/>
    <w:rsid w:val="006A1C29"/>
    <w:rPr>
      <w:rFonts w:ascii="BVEG-Dosis" w:hAnsi="BVEG-Dosis"/>
      <w:color w:val="465A64"/>
      <w:spacing w:val="2"/>
      <w:sz w:val="18"/>
      <w:szCs w:val="18"/>
    </w:rPr>
  </w:style>
  <w:style w:type="paragraph" w:styleId="Aufzhlungszeichen">
    <w:name w:val="List Bullet"/>
    <w:basedOn w:val="Standard"/>
    <w:unhideWhenUsed/>
    <w:rsid w:val="005F68E5"/>
    <w:pPr>
      <w:numPr>
        <w:numId w:val="9"/>
      </w:numPr>
      <w:contextualSpacing/>
    </w:pPr>
  </w:style>
  <w:style w:type="character" w:customStyle="1" w:styleId="Absender-AnschriftZchn">
    <w:name w:val="Absender-Anschrift Zchn"/>
    <w:basedOn w:val="Absatz-Standardschriftart"/>
    <w:link w:val="Absender-Anschrift"/>
    <w:uiPriority w:val="8"/>
    <w:rsid w:val="00E40C23"/>
    <w:rPr>
      <w:rFonts w:ascii="BVEG-Dosis-Book" w:hAnsi="BVEG-Dosis-Book" w:cs="Arial"/>
      <w:color w:val="465A64"/>
      <w:sz w:val="14"/>
      <w:szCs w:val="14"/>
    </w:rPr>
  </w:style>
  <w:style w:type="paragraph" w:styleId="Aufzhlungszeichen2">
    <w:name w:val="List Bullet 2"/>
    <w:basedOn w:val="Standard"/>
    <w:unhideWhenUsed/>
    <w:rsid w:val="005F68E5"/>
    <w:pPr>
      <w:numPr>
        <w:numId w:val="10"/>
      </w:numPr>
      <w:contextualSpacing/>
    </w:pPr>
  </w:style>
  <w:style w:type="paragraph" w:styleId="Aufzhlungszeichen3">
    <w:name w:val="List Bullet 3"/>
    <w:basedOn w:val="Standard"/>
    <w:unhideWhenUsed/>
    <w:rsid w:val="005F68E5"/>
    <w:pPr>
      <w:numPr>
        <w:numId w:val="11"/>
      </w:numPr>
      <w:contextualSpacing/>
    </w:pPr>
  </w:style>
  <w:style w:type="paragraph" w:styleId="Aufzhlungszeichen4">
    <w:name w:val="List Bullet 4"/>
    <w:basedOn w:val="Standard"/>
    <w:unhideWhenUsed/>
    <w:rsid w:val="005F68E5"/>
    <w:pPr>
      <w:numPr>
        <w:numId w:val="12"/>
      </w:numPr>
      <w:contextualSpacing/>
    </w:pPr>
  </w:style>
  <w:style w:type="paragraph" w:styleId="Aufzhlungszeichen5">
    <w:name w:val="List Bullet 5"/>
    <w:basedOn w:val="Standard"/>
    <w:unhideWhenUsed/>
    <w:rsid w:val="005F68E5"/>
    <w:pPr>
      <w:numPr>
        <w:numId w:val="13"/>
      </w:numPr>
      <w:contextualSpacing/>
    </w:pPr>
  </w:style>
  <w:style w:type="paragraph" w:styleId="Liste">
    <w:name w:val="List"/>
    <w:basedOn w:val="Standard"/>
    <w:unhideWhenUsed/>
    <w:rsid w:val="005F68E5"/>
    <w:pPr>
      <w:ind w:left="283" w:hanging="283"/>
      <w:contextualSpacing/>
    </w:pPr>
  </w:style>
  <w:style w:type="paragraph" w:styleId="Liste2">
    <w:name w:val="List 2"/>
    <w:basedOn w:val="Standard"/>
    <w:unhideWhenUsed/>
    <w:rsid w:val="005F68E5"/>
    <w:pPr>
      <w:ind w:left="566" w:hanging="283"/>
      <w:contextualSpacing/>
    </w:pPr>
  </w:style>
  <w:style w:type="paragraph" w:styleId="Liste3">
    <w:name w:val="List 3"/>
    <w:basedOn w:val="Standard"/>
    <w:unhideWhenUsed/>
    <w:rsid w:val="005F68E5"/>
    <w:pPr>
      <w:ind w:left="849" w:hanging="283"/>
      <w:contextualSpacing/>
    </w:pPr>
  </w:style>
  <w:style w:type="paragraph" w:customStyle="1" w:styleId="Striche1">
    <w:name w:val="Striche 1"/>
    <w:basedOn w:val="Punkte1"/>
    <w:uiPriority w:val="3"/>
    <w:qFormat/>
    <w:rsid w:val="00C05F73"/>
    <w:pPr>
      <w:numPr>
        <w:numId w:val="22"/>
      </w:numPr>
      <w:ind w:left="284" w:hanging="284"/>
    </w:pPr>
  </w:style>
  <w:style w:type="paragraph" w:styleId="Listenfortsetzung">
    <w:name w:val="List Continue"/>
    <w:basedOn w:val="Standard"/>
    <w:unhideWhenUsed/>
    <w:rsid w:val="005F68E5"/>
    <w:pPr>
      <w:spacing w:after="120"/>
      <w:ind w:left="283"/>
      <w:contextualSpacing/>
    </w:pPr>
  </w:style>
  <w:style w:type="paragraph" w:styleId="Listenfortsetzung2">
    <w:name w:val="List Continue 2"/>
    <w:basedOn w:val="Standard"/>
    <w:unhideWhenUsed/>
    <w:rsid w:val="005F68E5"/>
    <w:pPr>
      <w:spacing w:after="120"/>
      <w:ind w:left="566"/>
      <w:contextualSpacing/>
    </w:pPr>
  </w:style>
  <w:style w:type="paragraph" w:customStyle="1" w:styleId="Aufzhlungnummeriert">
    <w:name w:val="Aufzählung nummeriert"/>
    <w:basedOn w:val="Standard"/>
    <w:link w:val="AufzhlungnummeriertZchn"/>
    <w:uiPriority w:val="6"/>
    <w:semiHidden/>
    <w:unhideWhenUsed/>
    <w:qFormat/>
    <w:rsid w:val="00FF34AA"/>
    <w:pPr>
      <w:numPr>
        <w:numId w:val="20"/>
      </w:numPr>
      <w:spacing w:before="80"/>
      <w:ind w:left="568" w:right="284" w:hanging="284"/>
    </w:pPr>
    <w:rPr>
      <w:rFonts w:ascii="BVEG-Dosis-Medium" w:hAnsi="BVEG-Dosis-Medium"/>
      <w:color w:val="465A64"/>
    </w:rPr>
  </w:style>
  <w:style w:type="paragraph" w:styleId="Datum">
    <w:name w:val="Date"/>
    <w:basedOn w:val="Standard"/>
    <w:next w:val="Standard"/>
    <w:link w:val="DatumZchn"/>
    <w:uiPriority w:val="2"/>
    <w:rsid w:val="00D55F4C"/>
    <w:rPr>
      <w:sz w:val="20"/>
    </w:rPr>
  </w:style>
  <w:style w:type="character" w:customStyle="1" w:styleId="AufzhlungnummeriertZchn">
    <w:name w:val="Aufzählung nummeriert Zchn"/>
    <w:basedOn w:val="Absatz-Standardschriftart"/>
    <w:link w:val="Aufzhlungnummeriert"/>
    <w:uiPriority w:val="6"/>
    <w:semiHidden/>
    <w:rsid w:val="00E40C23"/>
    <w:rPr>
      <w:rFonts w:ascii="BVEG-Dosis-Medium" w:hAnsi="BVEG-Dosis-Medium"/>
      <w:color w:val="465A64"/>
      <w:sz w:val="22"/>
      <w:szCs w:val="24"/>
    </w:rPr>
  </w:style>
  <w:style w:type="character" w:customStyle="1" w:styleId="DatumZchn">
    <w:name w:val="Datum Zchn"/>
    <w:basedOn w:val="Absatz-Standardschriftart"/>
    <w:link w:val="Datum"/>
    <w:uiPriority w:val="2"/>
    <w:rsid w:val="006A1C29"/>
    <w:rPr>
      <w:rFonts w:ascii="BVEG-Dosis" w:hAnsi="BVEG-Dosis"/>
      <w:szCs w:val="24"/>
    </w:rPr>
  </w:style>
  <w:style w:type="paragraph" w:customStyle="1" w:styleId="Betreff">
    <w:name w:val="Betreff"/>
    <w:basedOn w:val="Standard"/>
    <w:link w:val="BetreffZchn"/>
    <w:uiPriority w:val="3"/>
    <w:qFormat/>
    <w:rsid w:val="00FF34AA"/>
    <w:pPr>
      <w:spacing w:before="240" w:after="600" w:line="260" w:lineRule="exact"/>
    </w:pPr>
    <w:rPr>
      <w:rFonts w:ascii="BVEG-Dosis-Medium" w:hAnsi="BVEG-Dosis-Medium"/>
    </w:rPr>
  </w:style>
  <w:style w:type="paragraph" w:customStyle="1" w:styleId="Hervorhebungstark">
    <w:name w:val="Hervorhebung stark"/>
    <w:basedOn w:val="Standard"/>
    <w:link w:val="HervorhebungstarkZchn"/>
    <w:uiPriority w:val="5"/>
    <w:qFormat/>
    <w:rsid w:val="00CF5662"/>
    <w:rPr>
      <w:rFonts w:ascii="BVEG-Dosis-Medium" w:hAnsi="BVEG-Dosis-Medium"/>
      <w:color w:val="DC9114"/>
    </w:rPr>
  </w:style>
  <w:style w:type="character" w:customStyle="1" w:styleId="BetreffZchn">
    <w:name w:val="Betreff Zchn"/>
    <w:basedOn w:val="Absatz-Standardschriftart"/>
    <w:link w:val="Betreff"/>
    <w:uiPriority w:val="3"/>
    <w:rsid w:val="006A1C29"/>
    <w:rPr>
      <w:rFonts w:ascii="BVEG-Dosis-Medium" w:hAnsi="BVEG-Dosis-Medium"/>
      <w:sz w:val="22"/>
      <w:szCs w:val="24"/>
    </w:rPr>
  </w:style>
  <w:style w:type="paragraph" w:styleId="Gruformel">
    <w:name w:val="Closing"/>
    <w:basedOn w:val="Standard"/>
    <w:link w:val="GruformelZchn"/>
    <w:uiPriority w:val="6"/>
    <w:unhideWhenUsed/>
    <w:rsid w:val="006A1C29"/>
    <w:pPr>
      <w:spacing w:before="840" w:after="240" w:line="240" w:lineRule="exact"/>
      <w:outlineLvl w:val="0"/>
    </w:pPr>
    <w:rPr>
      <w:rFonts w:ascii="BVEG-Dosis-Medium" w:hAnsi="BVEG-Dosis-Medium"/>
    </w:rPr>
  </w:style>
  <w:style w:type="character" w:customStyle="1" w:styleId="HervorhebungstarkZchn">
    <w:name w:val="Hervorhebung stark Zchn"/>
    <w:basedOn w:val="Absatz-Standardschriftart"/>
    <w:link w:val="Hervorhebungstark"/>
    <w:uiPriority w:val="5"/>
    <w:rsid w:val="00CF5662"/>
    <w:rPr>
      <w:rFonts w:ascii="BVEG-Dosis-Medium" w:hAnsi="BVEG-Dosis-Medium"/>
      <w:color w:val="DC9114"/>
      <w:sz w:val="22"/>
      <w:szCs w:val="24"/>
    </w:rPr>
  </w:style>
  <w:style w:type="character" w:customStyle="1" w:styleId="GruformelZchn">
    <w:name w:val="Grußformel Zchn"/>
    <w:basedOn w:val="Absatz-Standardschriftart"/>
    <w:link w:val="Gruformel"/>
    <w:uiPriority w:val="6"/>
    <w:rsid w:val="00E40C23"/>
    <w:rPr>
      <w:rFonts w:ascii="BVEG-Dosis-Medium" w:hAnsi="BVEG-Dosis-Medium"/>
      <w:sz w:val="22"/>
      <w:szCs w:val="24"/>
    </w:rPr>
  </w:style>
  <w:style w:type="paragraph" w:customStyle="1" w:styleId="Anlage">
    <w:name w:val="Anlage"/>
    <w:next w:val="AnlageDokumente"/>
    <w:link w:val="AnlageZchn"/>
    <w:uiPriority w:val="7"/>
    <w:unhideWhenUsed/>
    <w:qFormat/>
    <w:rsid w:val="00D55F4C"/>
    <w:pPr>
      <w:keepNext/>
      <w:spacing w:before="840" w:after="240"/>
    </w:pPr>
    <w:rPr>
      <w:rFonts w:ascii="BVEG-Dosis-Medium" w:hAnsi="BVEG-Dosis-Medium"/>
      <w:sz w:val="22"/>
      <w:szCs w:val="24"/>
    </w:rPr>
  </w:style>
  <w:style w:type="paragraph" w:customStyle="1" w:styleId="AnlageDokumente">
    <w:name w:val="Anlage Dokumente"/>
    <w:link w:val="AnlageDokumenteZchn"/>
    <w:uiPriority w:val="7"/>
    <w:unhideWhenUsed/>
    <w:qFormat/>
    <w:rsid w:val="00D55F4C"/>
    <w:pPr>
      <w:numPr>
        <w:numId w:val="21"/>
      </w:numPr>
      <w:ind w:left="227" w:hanging="227"/>
    </w:pPr>
    <w:rPr>
      <w:rFonts w:ascii="BVEG-Dosis-Light" w:hAnsi="BVEG-Dosis-Light"/>
      <w:szCs w:val="24"/>
    </w:rPr>
  </w:style>
  <w:style w:type="character" w:customStyle="1" w:styleId="AnlageZchn">
    <w:name w:val="Anlage Zchn"/>
    <w:basedOn w:val="Absatz-Standardschriftart"/>
    <w:link w:val="Anlage"/>
    <w:uiPriority w:val="7"/>
    <w:rsid w:val="00E40C23"/>
    <w:rPr>
      <w:rFonts w:ascii="BVEG-Dosis-Medium" w:hAnsi="BVEG-Dosis-Medium"/>
      <w:sz w:val="22"/>
      <w:szCs w:val="24"/>
    </w:rPr>
  </w:style>
  <w:style w:type="paragraph" w:styleId="Anrede">
    <w:name w:val="Salutation"/>
    <w:basedOn w:val="Standard"/>
    <w:next w:val="Standard"/>
    <w:link w:val="AnredeZchn"/>
    <w:uiPriority w:val="4"/>
    <w:unhideWhenUsed/>
    <w:rsid w:val="00D55F4C"/>
    <w:rPr>
      <w:rFonts w:ascii="BVEG-Dosis-Medium" w:hAnsi="BVEG-Dosis-Medium"/>
    </w:rPr>
  </w:style>
  <w:style w:type="character" w:customStyle="1" w:styleId="AnlageDokumenteZchn">
    <w:name w:val="Anlage Dokumente Zchn"/>
    <w:basedOn w:val="Absatz-Standardschriftart"/>
    <w:link w:val="AnlageDokumente"/>
    <w:uiPriority w:val="7"/>
    <w:rsid w:val="00E40C23"/>
    <w:rPr>
      <w:rFonts w:ascii="BVEG-Dosis-Light" w:hAnsi="BVEG-Dosis-Light"/>
      <w:szCs w:val="24"/>
    </w:rPr>
  </w:style>
  <w:style w:type="character" w:customStyle="1" w:styleId="AnredeZchn">
    <w:name w:val="Anrede Zchn"/>
    <w:basedOn w:val="Absatz-Standardschriftart"/>
    <w:link w:val="Anrede"/>
    <w:uiPriority w:val="4"/>
    <w:rsid w:val="00E40C23"/>
    <w:rPr>
      <w:rFonts w:ascii="BVEG-Dosis-Medium" w:hAnsi="BVEG-Dosis-Medium"/>
      <w:sz w:val="22"/>
      <w:szCs w:val="24"/>
    </w:rPr>
  </w:style>
  <w:style w:type="character" w:styleId="Seitenzahl">
    <w:name w:val="page number"/>
    <w:basedOn w:val="Absatz-Standardschriftart"/>
    <w:uiPriority w:val="8"/>
    <w:unhideWhenUsed/>
    <w:rsid w:val="00945ED2"/>
    <w:rPr>
      <w:rFonts w:ascii="BVEG-Dosis-Light" w:hAnsi="BVEG-Dosis-Light"/>
      <w:sz w:val="16"/>
    </w:rPr>
  </w:style>
  <w:style w:type="paragraph" w:customStyle="1" w:styleId="GruformelBVEG">
    <w:name w:val="Grußformel BVEG"/>
    <w:basedOn w:val="Standard"/>
    <w:link w:val="GruformelBVEGZchn"/>
    <w:uiPriority w:val="6"/>
    <w:unhideWhenUsed/>
    <w:qFormat/>
    <w:rsid w:val="006A1C29"/>
    <w:pPr>
      <w:spacing w:line="240" w:lineRule="auto"/>
    </w:pPr>
  </w:style>
  <w:style w:type="character" w:customStyle="1" w:styleId="GruformelBVEGZchn">
    <w:name w:val="Grußformel BVEG Zchn"/>
    <w:basedOn w:val="Absatz-Standardschriftart"/>
    <w:link w:val="GruformelBVEG"/>
    <w:uiPriority w:val="6"/>
    <w:rsid w:val="00E40C23"/>
    <w:rPr>
      <w:rFonts w:ascii="BVEG-Dosis" w:hAnsi="BVEG-Dosis"/>
      <w:sz w:val="22"/>
      <w:szCs w:val="24"/>
    </w:rPr>
  </w:style>
  <w:style w:type="paragraph" w:customStyle="1" w:styleId="Punkte1">
    <w:name w:val="Punkte 1"/>
    <w:basedOn w:val="Aufzhlung"/>
    <w:link w:val="Punkte1Zchn"/>
    <w:qFormat/>
    <w:rsid w:val="00E32A51"/>
    <w:pPr>
      <w:tabs>
        <w:tab w:val="left" w:pos="284"/>
      </w:tabs>
      <w:ind w:left="284" w:right="0" w:hanging="284"/>
    </w:pPr>
    <w:rPr>
      <w:rFonts w:ascii="BVEG-Dosis" w:hAnsi="BVEG-Dosis"/>
      <w:color w:val="auto"/>
    </w:rPr>
  </w:style>
  <w:style w:type="character" w:customStyle="1" w:styleId="Punkte1Zchn">
    <w:name w:val="Punkte 1 Zchn"/>
    <w:basedOn w:val="AufzhlungZchn"/>
    <w:link w:val="Punkte1"/>
    <w:rsid w:val="00B10238"/>
    <w:rPr>
      <w:rFonts w:ascii="BVEG-Dosis" w:hAnsi="BVEG-Dosis"/>
      <w:color w:val="465A64"/>
      <w:sz w:val="22"/>
      <w:szCs w:val="24"/>
    </w:rPr>
  </w:style>
  <w:style w:type="paragraph" w:customStyle="1" w:styleId="Punkte2">
    <w:name w:val="Punkte 2"/>
    <w:basedOn w:val="Punkte1"/>
    <w:link w:val="Punkte2Zchn"/>
    <w:uiPriority w:val="3"/>
    <w:qFormat/>
    <w:rsid w:val="00B10238"/>
    <w:pPr>
      <w:tabs>
        <w:tab w:val="left" w:pos="567"/>
      </w:tabs>
      <w:ind w:left="568"/>
    </w:pPr>
  </w:style>
  <w:style w:type="character" w:customStyle="1" w:styleId="Punkte2Zchn">
    <w:name w:val="Punkte 2 Zchn"/>
    <w:basedOn w:val="Punkte1Zchn"/>
    <w:link w:val="Punkte2"/>
    <w:uiPriority w:val="3"/>
    <w:rsid w:val="00B10238"/>
    <w:rPr>
      <w:rFonts w:ascii="BVEG-Dosis" w:hAnsi="BVEG-Dosis"/>
      <w:color w:val="465A64"/>
      <w:sz w:val="22"/>
      <w:szCs w:val="24"/>
    </w:rPr>
  </w:style>
  <w:style w:type="paragraph" w:customStyle="1" w:styleId="Punkte3">
    <w:name w:val="Punkte 3"/>
    <w:basedOn w:val="Punkte1"/>
    <w:link w:val="Punkte3Zchn"/>
    <w:uiPriority w:val="3"/>
    <w:qFormat/>
    <w:rsid w:val="00B10238"/>
    <w:pPr>
      <w:tabs>
        <w:tab w:val="left" w:pos="851"/>
      </w:tabs>
      <w:ind w:left="851"/>
    </w:pPr>
  </w:style>
  <w:style w:type="paragraph" w:customStyle="1" w:styleId="Punkte4">
    <w:name w:val="Punkte 4"/>
    <w:basedOn w:val="Punkte1"/>
    <w:uiPriority w:val="3"/>
    <w:qFormat/>
    <w:rsid w:val="00B10238"/>
    <w:pPr>
      <w:tabs>
        <w:tab w:val="clear" w:pos="284"/>
        <w:tab w:val="left" w:pos="851"/>
      </w:tabs>
      <w:ind w:left="1135"/>
    </w:pPr>
  </w:style>
  <w:style w:type="character" w:customStyle="1" w:styleId="Punkte3Zchn">
    <w:name w:val="Punkte 3 Zchn"/>
    <w:basedOn w:val="Punkte1Zchn"/>
    <w:link w:val="Punkte3"/>
    <w:uiPriority w:val="3"/>
    <w:rsid w:val="00B10238"/>
    <w:rPr>
      <w:rFonts w:ascii="BVEG-Dosis" w:hAnsi="BVEG-Dosis"/>
      <w:color w:val="465A64"/>
      <w:sz w:val="22"/>
      <w:szCs w:val="24"/>
    </w:rPr>
  </w:style>
  <w:style w:type="paragraph" w:customStyle="1" w:styleId="Standard2">
    <w:name w:val="Standard 2"/>
    <w:basedOn w:val="Standard"/>
    <w:uiPriority w:val="3"/>
    <w:qFormat/>
    <w:rsid w:val="00B10238"/>
    <w:pPr>
      <w:ind w:left="284"/>
    </w:pPr>
  </w:style>
  <w:style w:type="paragraph" w:customStyle="1" w:styleId="Standard3">
    <w:name w:val="Standard 3"/>
    <w:basedOn w:val="Standard"/>
    <w:uiPriority w:val="3"/>
    <w:qFormat/>
    <w:rsid w:val="00E40C23"/>
    <w:pPr>
      <w:ind w:left="567"/>
    </w:pPr>
  </w:style>
  <w:style w:type="paragraph" w:customStyle="1" w:styleId="Striche2">
    <w:name w:val="Striche 2"/>
    <w:basedOn w:val="Punkte2"/>
    <w:uiPriority w:val="3"/>
    <w:qFormat/>
    <w:rsid w:val="00C05F73"/>
    <w:pPr>
      <w:numPr>
        <w:numId w:val="24"/>
      </w:numPr>
      <w:ind w:left="568" w:hanging="284"/>
    </w:pPr>
  </w:style>
  <w:style w:type="paragraph" w:customStyle="1" w:styleId="Striche3">
    <w:name w:val="Striche 3"/>
    <w:basedOn w:val="Punkte3"/>
    <w:uiPriority w:val="3"/>
    <w:qFormat/>
    <w:rsid w:val="00C05F73"/>
    <w:pPr>
      <w:numPr>
        <w:numId w:val="23"/>
      </w:numPr>
      <w:ind w:left="851" w:hanging="284"/>
    </w:pPr>
  </w:style>
  <w:style w:type="paragraph" w:customStyle="1" w:styleId="Striche4">
    <w:name w:val="Striche 4"/>
    <w:basedOn w:val="Punkte4"/>
    <w:uiPriority w:val="3"/>
    <w:qFormat/>
    <w:rsid w:val="00C05F73"/>
    <w:pPr>
      <w:numPr>
        <w:numId w:val="25"/>
      </w:numPr>
    </w:pPr>
  </w:style>
  <w:style w:type="paragraph" w:customStyle="1" w:styleId="Default">
    <w:name w:val="Default"/>
    <w:rsid w:val="00F9047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2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Vorlagen\BVEG%20Standard.dotx" TargetMode="External"/></Relationships>
</file>

<file path=word/theme/theme1.xml><?xml version="1.0" encoding="utf-8"?>
<a:theme xmlns:a="http://schemas.openxmlformats.org/drawingml/2006/main" name="Office">
  <a:themeElements>
    <a:clrScheme name="BVE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C911E"/>
      </a:accent1>
      <a:accent2>
        <a:srgbClr val="8C91A0"/>
      </a:accent2>
      <a:accent3>
        <a:srgbClr val="508CB4"/>
      </a:accent3>
      <a:accent4>
        <a:srgbClr val="8778A0"/>
      </a:accent4>
      <a:accent5>
        <a:srgbClr val="6E8C78"/>
      </a:accent5>
      <a:accent6>
        <a:srgbClr val="875A50"/>
      </a:accent6>
      <a:hlink>
        <a:srgbClr val="00B0F0"/>
      </a:hlink>
      <a:folHlink>
        <a:srgbClr val="0070C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3CED1-BEAF-4421-8CC0-BB27A7927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BVEG Standard.dotx</Template>
  <TotalTime>0</TotalTime>
  <Pages>1</Pages>
  <Words>37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Ahrens, Miriam</dc:creator>
  <cp:keywords/>
  <cp:lastModifiedBy>Sandra Muhs</cp:lastModifiedBy>
  <cp:revision>4</cp:revision>
  <cp:lastPrinted>2016-06-08T08:10:00Z</cp:lastPrinted>
  <dcterms:created xsi:type="dcterms:W3CDTF">2018-06-19T12:15:00Z</dcterms:created>
  <dcterms:modified xsi:type="dcterms:W3CDTF">2024-03-19T13:34:00Z</dcterms:modified>
  <cp:contentStatus/>
</cp:coreProperties>
</file>